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C7EEC" w14:textId="77777777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239DF76E" w14:textId="24273E06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7E2A0CAD" w14:textId="77777777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2E354142" w14:textId="4FE8EC20" w:rsidR="00180C0E" w:rsidRPr="00FD1660" w:rsidRDefault="00180C0E" w:rsidP="00C62867">
      <w:pPr>
        <w:pStyle w:val="6Abstract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FD1660">
        <w:rPr>
          <w:rFonts w:ascii="Lato" w:hAnsi="Lato"/>
          <w:b/>
          <w:bCs/>
          <w:color w:val="002060"/>
          <w:sz w:val="32"/>
          <w:szCs w:val="32"/>
        </w:rPr>
        <w:t>Court School</w:t>
      </w:r>
      <w:r w:rsidR="003D2DD5" w:rsidRPr="00FD1660">
        <w:rPr>
          <w:rFonts w:ascii="Lato" w:hAnsi="Lato"/>
          <w:b/>
          <w:bCs/>
          <w:color w:val="002060"/>
          <w:sz w:val="32"/>
          <w:szCs w:val="32"/>
        </w:rPr>
        <w:t>s</w:t>
      </w:r>
    </w:p>
    <w:p w14:paraId="69B45C52" w14:textId="77777777" w:rsidR="00180C0E" w:rsidRPr="00FD1660" w:rsidRDefault="00D4594E" w:rsidP="00C62867">
      <w:pPr>
        <w:pStyle w:val="4Heading1"/>
        <w:jc w:val="center"/>
        <w:rPr>
          <w:rFonts w:ascii="Lato" w:hAnsi="Lato"/>
          <w:color w:val="002060"/>
          <w:sz w:val="32"/>
          <w:szCs w:val="32"/>
          <w:lang w:val="en-US"/>
        </w:rPr>
      </w:pPr>
      <w:r w:rsidRPr="00FD1660">
        <w:rPr>
          <w:rFonts w:ascii="Lato" w:hAnsi="Lato"/>
          <w:color w:val="002060"/>
          <w:sz w:val="32"/>
          <w:szCs w:val="32"/>
          <w:lang w:val="en-US"/>
        </w:rPr>
        <w:t>H</w:t>
      </w:r>
      <w:r w:rsidR="00C62867" w:rsidRPr="00FD1660">
        <w:rPr>
          <w:rFonts w:ascii="Lato" w:hAnsi="Lato"/>
          <w:color w:val="002060"/>
          <w:sz w:val="32"/>
          <w:szCs w:val="32"/>
          <w:lang w:val="en-US"/>
        </w:rPr>
        <w:t>igher Level Teaching Assistant (HLTA)</w:t>
      </w:r>
    </w:p>
    <w:p w14:paraId="6B242D17" w14:textId="2E363F9E" w:rsidR="004E0586" w:rsidRPr="00FD1660" w:rsidRDefault="004E0586" w:rsidP="004E0586">
      <w:pPr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FD1660">
        <w:rPr>
          <w:rFonts w:ascii="Lato" w:hAnsi="Lato"/>
          <w:b/>
          <w:bCs/>
          <w:color w:val="002060"/>
          <w:sz w:val="32"/>
          <w:szCs w:val="32"/>
        </w:rPr>
        <w:t xml:space="preserve">Based: </w:t>
      </w:r>
      <w:r w:rsidR="002C6396">
        <w:rPr>
          <w:rFonts w:ascii="Lato" w:hAnsi="Lato"/>
          <w:b/>
          <w:bCs/>
          <w:color w:val="002060"/>
          <w:sz w:val="32"/>
          <w:szCs w:val="32"/>
        </w:rPr>
        <w:t>Magdalen</w:t>
      </w:r>
      <w:r w:rsidR="00FD1660" w:rsidRPr="00FD1660">
        <w:rPr>
          <w:rFonts w:ascii="Lato" w:hAnsi="Lato"/>
          <w:b/>
          <w:bCs/>
          <w:color w:val="002060"/>
          <w:sz w:val="32"/>
          <w:szCs w:val="32"/>
        </w:rPr>
        <w:t xml:space="preserve"> </w:t>
      </w:r>
      <w:r w:rsidRPr="00FD1660">
        <w:rPr>
          <w:rFonts w:ascii="Lato" w:hAnsi="Lato"/>
          <w:b/>
          <w:bCs/>
          <w:color w:val="002060"/>
          <w:sz w:val="32"/>
          <w:szCs w:val="32"/>
        </w:rPr>
        <w:t>Court School</w:t>
      </w:r>
    </w:p>
    <w:p w14:paraId="4746A5A8" w14:textId="77777777" w:rsidR="00180C0E" w:rsidRPr="004E0586" w:rsidRDefault="00180C0E" w:rsidP="00512916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7C4DFF23" w14:textId="45B9E73E" w:rsidR="002E16E7" w:rsidRPr="004E0586" w:rsidRDefault="00180C0E" w:rsidP="00512916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J</w:t>
      </w:r>
      <w:r w:rsidR="00CE6705" w:rsidRPr="004E0586">
        <w:rPr>
          <w:rFonts w:ascii="Lato" w:hAnsi="Lato"/>
          <w:color w:val="002060"/>
          <w:sz w:val="24"/>
          <w:szCs w:val="24"/>
        </w:rPr>
        <w:t>ob details</w:t>
      </w:r>
    </w:p>
    <w:p w14:paraId="07E91789" w14:textId="77777777" w:rsidR="00C13DB2" w:rsidRPr="004E0586" w:rsidRDefault="00C13DB2" w:rsidP="00C13DB2">
      <w:pPr>
        <w:pStyle w:val="6Abstract"/>
        <w:rPr>
          <w:rFonts w:ascii="Lato" w:hAnsi="Lato"/>
          <w:color w:val="002060"/>
          <w:sz w:val="24"/>
          <w:szCs w:val="24"/>
          <w:lang w:val="en-GB"/>
        </w:rPr>
      </w:pPr>
    </w:p>
    <w:p w14:paraId="5741CB23" w14:textId="77777777" w:rsidR="00EC2186" w:rsidRPr="004E0586" w:rsidRDefault="00EC2186" w:rsidP="00EC2186">
      <w:pPr>
        <w:pStyle w:val="6Abstract"/>
        <w:rPr>
          <w:rStyle w:val="1bodycopy10ptChar"/>
          <w:rFonts w:ascii="Lato" w:hAnsi="Lato"/>
          <w:color w:val="002060"/>
          <w:sz w:val="24"/>
          <w:lang w:val="en-GB"/>
        </w:rPr>
      </w:pPr>
      <w:r w:rsidRPr="004E0586">
        <w:rPr>
          <w:rFonts w:ascii="Lato" w:hAnsi="Lato"/>
          <w:b/>
          <w:color w:val="002060"/>
          <w:sz w:val="24"/>
          <w:szCs w:val="24"/>
          <w:lang w:val="en-GB"/>
        </w:rPr>
        <w:t>Job title:</w:t>
      </w:r>
      <w:r w:rsidR="00511192" w:rsidRPr="004E0586">
        <w:rPr>
          <w:rFonts w:ascii="Lato" w:hAnsi="Lato"/>
          <w:b/>
          <w:color w:val="002060"/>
          <w:sz w:val="24"/>
          <w:szCs w:val="24"/>
          <w:lang w:val="en-GB"/>
        </w:rPr>
        <w:t xml:space="preserve"> </w:t>
      </w:r>
      <w:r w:rsidR="003A51A6" w:rsidRPr="004E0586">
        <w:rPr>
          <w:rFonts w:ascii="Lato" w:hAnsi="Lato"/>
          <w:b/>
          <w:color w:val="002060"/>
          <w:sz w:val="24"/>
          <w:szCs w:val="24"/>
          <w:lang w:val="en-GB"/>
        </w:rPr>
        <w:t>Higher Level Teaching Assistant</w:t>
      </w:r>
    </w:p>
    <w:p w14:paraId="121AED70" w14:textId="1A2CB3A4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Salary: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F40CFC" w:rsidRPr="004E0586">
        <w:rPr>
          <w:rFonts w:ascii="Lato" w:hAnsi="Lato"/>
          <w:color w:val="002060"/>
          <w:sz w:val="24"/>
        </w:rPr>
        <w:t>£</w:t>
      </w:r>
      <w:r w:rsidR="00D53E67" w:rsidRPr="00D53E67">
        <w:rPr>
          <w:rFonts w:ascii="Lato" w:hAnsi="Lato"/>
          <w:color w:val="002060"/>
          <w:sz w:val="24"/>
        </w:rPr>
        <w:t>27,187</w:t>
      </w:r>
      <w:r w:rsidR="00F40CFC" w:rsidRPr="004E0586">
        <w:rPr>
          <w:rFonts w:ascii="Lato" w:hAnsi="Lato"/>
          <w:color w:val="002060"/>
          <w:sz w:val="24"/>
        </w:rPr>
        <w:t xml:space="preserve"> (</w:t>
      </w:r>
      <w:r w:rsidR="00320D71" w:rsidRPr="004E0586">
        <w:rPr>
          <w:rFonts w:ascii="Lato" w:hAnsi="Lato"/>
          <w:color w:val="002060"/>
          <w:sz w:val="24"/>
        </w:rPr>
        <w:t>Actual Salary) Sept 2</w:t>
      </w:r>
      <w:r w:rsidR="009E27FC">
        <w:rPr>
          <w:rFonts w:ascii="Lato" w:hAnsi="Lato"/>
          <w:color w:val="002060"/>
          <w:sz w:val="24"/>
        </w:rPr>
        <w:t>026</w:t>
      </w:r>
    </w:p>
    <w:p w14:paraId="2E138E7F" w14:textId="7EE2607A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Hours: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C13DB2" w:rsidRPr="004E0586">
        <w:rPr>
          <w:rFonts w:ascii="Lato" w:hAnsi="Lato"/>
          <w:color w:val="002060"/>
          <w:sz w:val="24"/>
        </w:rPr>
        <w:t>37.5 Hours</w:t>
      </w:r>
      <w:r w:rsidR="006357CE" w:rsidRPr="004E0586">
        <w:rPr>
          <w:rFonts w:ascii="Lato" w:hAnsi="Lato"/>
          <w:color w:val="002060"/>
          <w:sz w:val="24"/>
        </w:rPr>
        <w:t xml:space="preserve"> per week 36.6 Weeks per Year</w:t>
      </w:r>
    </w:p>
    <w:p w14:paraId="3F4E6971" w14:textId="77777777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Contract type: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6357CE" w:rsidRPr="004E0586">
        <w:rPr>
          <w:rFonts w:ascii="Lato" w:hAnsi="Lato"/>
          <w:color w:val="002060"/>
          <w:sz w:val="24"/>
        </w:rPr>
        <w:t>Permanent</w:t>
      </w:r>
    </w:p>
    <w:p w14:paraId="3E2FDC95" w14:textId="1250142A" w:rsidR="00180C0E" w:rsidRPr="004E0586" w:rsidRDefault="00CE6705" w:rsidP="00704A05">
      <w:pPr>
        <w:pStyle w:val="1bodycopy10pt"/>
        <w:tabs>
          <w:tab w:val="center" w:pos="4873"/>
        </w:tabs>
        <w:rPr>
          <w:rFonts w:ascii="Lato" w:hAnsi="Lato"/>
          <w:b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Reporting to</w:t>
      </w:r>
      <w:r w:rsidR="00C13DB2" w:rsidRPr="004E0586">
        <w:rPr>
          <w:rFonts w:ascii="Lato" w:hAnsi="Lato"/>
          <w:b/>
          <w:color w:val="002060"/>
          <w:sz w:val="24"/>
        </w:rPr>
        <w:t xml:space="preserve">: </w:t>
      </w:r>
      <w:r w:rsidR="00C62867" w:rsidRPr="00EB4941">
        <w:rPr>
          <w:rFonts w:ascii="Lato" w:hAnsi="Lato"/>
          <w:bCs/>
          <w:color w:val="002060"/>
          <w:sz w:val="24"/>
        </w:rPr>
        <w:t>Class Teacher</w:t>
      </w:r>
      <w:r w:rsidR="00704A05">
        <w:rPr>
          <w:rFonts w:ascii="Lato" w:hAnsi="Lato"/>
          <w:bCs/>
          <w:color w:val="002060"/>
          <w:sz w:val="24"/>
        </w:rPr>
        <w:tab/>
      </w:r>
    </w:p>
    <w:p w14:paraId="7798335B" w14:textId="77777777" w:rsidR="00C13DB2" w:rsidRPr="004E0586" w:rsidRDefault="00C13DB2" w:rsidP="00C62867">
      <w:pPr>
        <w:pStyle w:val="1bodycopy10pt"/>
        <w:rPr>
          <w:rFonts w:ascii="Lato" w:hAnsi="Lato"/>
          <w:color w:val="002060"/>
          <w:sz w:val="24"/>
        </w:rPr>
      </w:pPr>
    </w:p>
    <w:p w14:paraId="4D2E1360" w14:textId="279D6078" w:rsidR="009A267F" w:rsidRPr="004E0586" w:rsidRDefault="004E0079" w:rsidP="009A267F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 xml:space="preserve">Main </w:t>
      </w:r>
      <w:r w:rsidR="00EB4941">
        <w:rPr>
          <w:rFonts w:ascii="Lato" w:hAnsi="Lato"/>
          <w:color w:val="002060"/>
          <w:sz w:val="24"/>
          <w:szCs w:val="24"/>
        </w:rPr>
        <w:t>P</w:t>
      </w:r>
      <w:r w:rsidRPr="004E0586">
        <w:rPr>
          <w:rFonts w:ascii="Lato" w:hAnsi="Lato"/>
          <w:color w:val="002060"/>
          <w:sz w:val="24"/>
          <w:szCs w:val="24"/>
        </w:rPr>
        <w:t>urpose</w:t>
      </w:r>
      <w:r w:rsidR="00837C40" w:rsidRPr="004E0586">
        <w:rPr>
          <w:rFonts w:ascii="Lato" w:hAnsi="Lato"/>
          <w:color w:val="002060"/>
          <w:sz w:val="24"/>
          <w:szCs w:val="24"/>
        </w:rPr>
        <w:t xml:space="preserve"> </w:t>
      </w:r>
    </w:p>
    <w:p w14:paraId="63232190" w14:textId="24D93315" w:rsidR="00EC2186" w:rsidRPr="002941A0" w:rsidRDefault="00864592" w:rsidP="002941A0">
      <w:pPr>
        <w:rPr>
          <w:rFonts w:ascii="Lato" w:hAnsi="Lato" w:cs="Arial"/>
          <w:color w:val="002060"/>
          <w:sz w:val="24"/>
          <w:lang w:val="en-GB"/>
        </w:rPr>
      </w:pPr>
      <w:r w:rsidRPr="004E0586">
        <w:rPr>
          <w:rFonts w:ascii="Lato" w:hAnsi="Lato" w:cs="Arial"/>
          <w:color w:val="002060"/>
          <w:sz w:val="24"/>
          <w:lang w:val="en-GB"/>
        </w:rPr>
        <w:t xml:space="preserve">The HLTA will </w:t>
      </w:r>
    </w:p>
    <w:p w14:paraId="08C6AA42" w14:textId="40EFFBA2" w:rsidR="002941A0" w:rsidRPr="002941A0" w:rsidRDefault="002941A0" w:rsidP="002941A0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lang w:val="en-GB"/>
        </w:rPr>
        <w:t>W</w:t>
      </w:r>
      <w:r w:rsidRPr="00DC5B2C">
        <w:rPr>
          <w:rFonts w:ascii="Lato" w:hAnsi="Lato"/>
          <w:color w:val="002060"/>
          <w:sz w:val="24"/>
          <w:lang w:val="en-GB"/>
        </w:rPr>
        <w:t xml:space="preserve">ork in partnership with Teachers and Therapists to support the learners with an Education, Health Care and Plan (EHCP), </w:t>
      </w:r>
      <w:proofErr w:type="gramStart"/>
      <w:r w:rsidRPr="00DC5B2C">
        <w:rPr>
          <w:rFonts w:ascii="Lato" w:hAnsi="Lato"/>
          <w:color w:val="002060"/>
          <w:sz w:val="24"/>
          <w:lang w:val="en-GB"/>
        </w:rPr>
        <w:t>with regard to</w:t>
      </w:r>
      <w:proofErr w:type="gramEnd"/>
      <w:r w:rsidRPr="00DC5B2C">
        <w:rPr>
          <w:rFonts w:ascii="Lato" w:hAnsi="Lato"/>
          <w:color w:val="002060"/>
          <w:sz w:val="24"/>
          <w:lang w:val="en-GB"/>
        </w:rPr>
        <w:t xml:space="preserve"> school policies, practice and procedures</w:t>
      </w:r>
    </w:p>
    <w:p w14:paraId="6838E9CE" w14:textId="682A2D28" w:rsidR="002941A0" w:rsidRPr="00E365DE" w:rsidRDefault="002941A0" w:rsidP="00E365DE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Promote 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learner’s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independence, self-esteem and social inclusion </w:t>
      </w:r>
    </w:p>
    <w:p w14:paraId="7C6F5412" w14:textId="773B700F" w:rsidR="00EC2186" w:rsidRPr="004E0586" w:rsidRDefault="00E365DE" w:rsidP="00EA5EC5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S</w:t>
      </w:r>
      <w:r w:rsidR="00EC2186" w:rsidRPr="004E0586">
        <w:rPr>
          <w:rFonts w:ascii="Lato" w:hAnsi="Lato"/>
          <w:color w:val="002060"/>
          <w:sz w:val="24"/>
          <w:szCs w:val="24"/>
          <w:lang w:val="en-GB"/>
        </w:rPr>
        <w:t xml:space="preserve">upport </w:t>
      </w:r>
      <w:r w:rsidR="00666449">
        <w:rPr>
          <w:rFonts w:ascii="Lato" w:hAnsi="Lato"/>
          <w:color w:val="002060"/>
          <w:sz w:val="24"/>
          <w:szCs w:val="24"/>
          <w:lang w:val="en-GB"/>
        </w:rPr>
        <w:t>learners</w:t>
      </w:r>
      <w:r w:rsidR="00EC2186" w:rsidRPr="004E0586">
        <w:rPr>
          <w:rFonts w:ascii="Lato" w:hAnsi="Lato"/>
          <w:color w:val="002060"/>
          <w:sz w:val="24"/>
          <w:szCs w:val="24"/>
          <w:lang w:val="en-GB"/>
        </w:rPr>
        <w:t>, individually</w:t>
      </w:r>
      <w:r w:rsidR="00666449">
        <w:rPr>
          <w:rFonts w:ascii="Lato" w:hAnsi="Lato"/>
          <w:color w:val="002060"/>
          <w:sz w:val="24"/>
          <w:szCs w:val="24"/>
          <w:lang w:val="en-GB"/>
        </w:rPr>
        <w:t xml:space="preserve">, </w:t>
      </w:r>
      <w:r w:rsidR="00EC2186" w:rsidRPr="004E0586">
        <w:rPr>
          <w:rFonts w:ascii="Lato" w:hAnsi="Lato"/>
          <w:color w:val="002060"/>
          <w:sz w:val="24"/>
          <w:szCs w:val="24"/>
          <w:lang w:val="en-GB"/>
        </w:rPr>
        <w:t>groups</w:t>
      </w:r>
      <w:r w:rsidR="00666449">
        <w:rPr>
          <w:rFonts w:ascii="Lato" w:hAnsi="Lato"/>
          <w:color w:val="002060"/>
          <w:sz w:val="24"/>
          <w:szCs w:val="24"/>
          <w:lang w:val="en-GB"/>
        </w:rPr>
        <w:t xml:space="preserve"> or 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as a </w:t>
      </w:r>
      <w:r w:rsidR="00666449">
        <w:rPr>
          <w:rFonts w:ascii="Lato" w:hAnsi="Lato"/>
          <w:color w:val="002060"/>
          <w:sz w:val="24"/>
          <w:szCs w:val="24"/>
          <w:lang w:val="en-GB"/>
        </w:rPr>
        <w:t>class</w:t>
      </w:r>
      <w:r w:rsidR="00EC2186" w:rsidRPr="004E0586">
        <w:rPr>
          <w:rFonts w:ascii="Lato" w:hAnsi="Lato"/>
          <w:color w:val="002060"/>
          <w:sz w:val="24"/>
          <w:szCs w:val="24"/>
          <w:lang w:val="en-GB"/>
        </w:rPr>
        <w:t xml:space="preserve"> so they can access the curriculum, take part in learning and experience a sense of achievement</w:t>
      </w:r>
      <w:r w:rsidR="00DC57D5" w:rsidRPr="004E0586">
        <w:rPr>
          <w:rFonts w:ascii="Lato" w:hAnsi="Lato"/>
          <w:color w:val="002060"/>
          <w:sz w:val="24"/>
          <w:szCs w:val="24"/>
          <w:lang w:val="en-GB"/>
        </w:rPr>
        <w:t xml:space="preserve"> including Outdoor Education.</w:t>
      </w:r>
    </w:p>
    <w:p w14:paraId="55F93CE2" w14:textId="6AA971A0" w:rsidR="00C41B0A" w:rsidRDefault="00666449" w:rsidP="00601F51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Lead intervention linked to their identified </w:t>
      </w:r>
      <w:r w:rsidR="00DF7674">
        <w:rPr>
          <w:rFonts w:ascii="Lato" w:hAnsi="Lato"/>
          <w:color w:val="002060"/>
          <w:sz w:val="24"/>
          <w:szCs w:val="24"/>
          <w:lang w:val="en-GB"/>
        </w:rPr>
        <w:t>areas of expertise, including recording and review of progress.</w:t>
      </w:r>
    </w:p>
    <w:p w14:paraId="261157EE" w14:textId="34D8B612" w:rsidR="00C62A4A" w:rsidRPr="004E0586" w:rsidRDefault="00C62A4A" w:rsidP="00601F51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Cover for classes, groups, support individuals as required.</w:t>
      </w:r>
    </w:p>
    <w:p w14:paraId="55A19E2A" w14:textId="77777777" w:rsidR="009E6621" w:rsidRPr="004E0586" w:rsidRDefault="009E6621" w:rsidP="00C41B0A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43D98F6" w14:textId="77777777" w:rsidR="00D27293" w:rsidRPr="004E0586" w:rsidRDefault="00E01DC7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  <w:r w:rsidRPr="004E0586">
        <w:rPr>
          <w:rFonts w:ascii="Lato" w:hAnsi="Lato"/>
          <w:b/>
          <w:bCs/>
          <w:color w:val="002060"/>
          <w:sz w:val="24"/>
          <w:szCs w:val="24"/>
          <w:lang w:val="en-GB"/>
        </w:rPr>
        <w:t xml:space="preserve">Main Duties </w:t>
      </w:r>
    </w:p>
    <w:p w14:paraId="3A21D7D4" w14:textId="569678AB" w:rsidR="00CC00CC" w:rsidRPr="00097655" w:rsidRDefault="00097655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  <w:r w:rsidRPr="00097655">
        <w:rPr>
          <w:rFonts w:ascii="Lato" w:hAnsi="Lato"/>
          <w:b/>
          <w:bCs/>
          <w:color w:val="002060"/>
          <w:sz w:val="24"/>
          <w:szCs w:val="24"/>
          <w:lang w:val="en-GB"/>
        </w:rPr>
        <w:t>Intervention</w:t>
      </w:r>
    </w:p>
    <w:p w14:paraId="176C1D9C" w14:textId="11D1C83E" w:rsidR="00DF7674" w:rsidRDefault="008419E4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Plan, lead and review intervention</w:t>
      </w:r>
      <w:r w:rsidR="008E1643">
        <w:rPr>
          <w:rFonts w:ascii="Lato" w:hAnsi="Lato"/>
          <w:color w:val="002060"/>
          <w:sz w:val="24"/>
          <w:szCs w:val="24"/>
          <w:lang w:val="en-GB"/>
        </w:rPr>
        <w:t>, include setting agreed targets for intervention outcomes.</w:t>
      </w:r>
    </w:p>
    <w:p w14:paraId="02BED8B8" w14:textId="2F64033F" w:rsidR="008419E4" w:rsidRDefault="008E1643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Monitor and r</w:t>
      </w:r>
      <w:r w:rsidR="008419E4">
        <w:rPr>
          <w:rFonts w:ascii="Lato" w:hAnsi="Lato"/>
          <w:color w:val="002060"/>
          <w:sz w:val="24"/>
          <w:szCs w:val="24"/>
          <w:lang w:val="en-GB"/>
        </w:rPr>
        <w:t>ecord intervention progress using the school’s MIS</w:t>
      </w:r>
      <w:r w:rsidR="005B65A0">
        <w:rPr>
          <w:rFonts w:ascii="Lato" w:hAnsi="Lato"/>
          <w:color w:val="002060"/>
          <w:sz w:val="24"/>
          <w:szCs w:val="24"/>
          <w:lang w:val="en-GB"/>
        </w:rPr>
        <w:t>, currently Arbor.</w:t>
      </w:r>
    </w:p>
    <w:p w14:paraId="7929B5AE" w14:textId="0F18FD8C" w:rsidR="005B65A0" w:rsidRDefault="008E1643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Monitor and r</w:t>
      </w:r>
      <w:r w:rsidR="005B65A0">
        <w:rPr>
          <w:rFonts w:ascii="Lato" w:hAnsi="Lato"/>
          <w:color w:val="002060"/>
          <w:sz w:val="24"/>
          <w:szCs w:val="24"/>
          <w:lang w:val="en-GB"/>
        </w:rPr>
        <w:t xml:space="preserve">eport progress 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accurately </w:t>
      </w:r>
      <w:r w:rsidR="005B65A0">
        <w:rPr>
          <w:rFonts w:ascii="Lato" w:hAnsi="Lato"/>
          <w:color w:val="002060"/>
          <w:sz w:val="24"/>
          <w:szCs w:val="24"/>
          <w:lang w:val="en-GB"/>
        </w:rPr>
        <w:t>to other staff including class teacher</w:t>
      </w:r>
      <w:r w:rsidR="00BF4FAB">
        <w:rPr>
          <w:rFonts w:ascii="Lato" w:hAnsi="Lato"/>
          <w:color w:val="002060"/>
          <w:sz w:val="24"/>
          <w:szCs w:val="24"/>
          <w:lang w:val="en-GB"/>
        </w:rPr>
        <w:t xml:space="preserve"> and </w:t>
      </w:r>
      <w:r w:rsidR="00A9288A">
        <w:rPr>
          <w:rFonts w:ascii="Lato" w:hAnsi="Lato"/>
          <w:color w:val="002060"/>
          <w:sz w:val="24"/>
          <w:szCs w:val="24"/>
          <w:lang w:val="en-GB"/>
        </w:rPr>
        <w:t>SL</w:t>
      </w:r>
      <w:r w:rsidR="00BF4FAB">
        <w:rPr>
          <w:rFonts w:ascii="Lato" w:hAnsi="Lato"/>
          <w:color w:val="002060"/>
          <w:sz w:val="24"/>
          <w:szCs w:val="24"/>
          <w:lang w:val="en-GB"/>
        </w:rPr>
        <w:t>T</w:t>
      </w:r>
      <w:r w:rsidR="002A4BCE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15D6A8F2" w14:textId="50A45DE1" w:rsidR="002A4BCE" w:rsidRDefault="002A4BCE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Record intervention as part of the Pr</w:t>
      </w:r>
      <w:r w:rsidR="00A67A34">
        <w:rPr>
          <w:rFonts w:ascii="Lato" w:hAnsi="Lato"/>
          <w:color w:val="002060"/>
          <w:sz w:val="24"/>
          <w:szCs w:val="24"/>
          <w:lang w:val="en-GB"/>
        </w:rPr>
        <w:t>o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gress Review </w:t>
      </w:r>
      <w:r w:rsidR="00C62A4A">
        <w:rPr>
          <w:rFonts w:ascii="Lato" w:hAnsi="Lato"/>
          <w:color w:val="002060"/>
          <w:sz w:val="24"/>
          <w:szCs w:val="24"/>
          <w:lang w:val="en-GB"/>
        </w:rPr>
        <w:t>document.</w:t>
      </w:r>
    </w:p>
    <w:p w14:paraId="0C33B8BF" w14:textId="1CBC8F02" w:rsidR="00AF5C22" w:rsidRDefault="00AF5C22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lastRenderedPageBreak/>
        <w:t xml:space="preserve">Review the overall impact and effectiveness of </w:t>
      </w:r>
      <w:r w:rsidR="00073AA2">
        <w:rPr>
          <w:rFonts w:ascii="Lato" w:hAnsi="Lato"/>
          <w:color w:val="002060"/>
          <w:sz w:val="24"/>
          <w:szCs w:val="24"/>
          <w:lang w:val="en-GB"/>
        </w:rPr>
        <w:t>interventions as required.</w:t>
      </w:r>
    </w:p>
    <w:p w14:paraId="23CD709A" w14:textId="5B905E0D" w:rsidR="00DA6243" w:rsidRPr="004E0586" w:rsidRDefault="00DA6243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Develop additional and alternative creative interventions and learning activities that support progression achievement, build </w:t>
      </w:r>
      <w:r w:rsidR="00083925" w:rsidRPr="004E0586">
        <w:rPr>
          <w:rFonts w:ascii="Lato" w:hAnsi="Lato"/>
          <w:color w:val="002060"/>
          <w:sz w:val="24"/>
          <w:szCs w:val="24"/>
          <w:lang w:val="en-GB"/>
        </w:rPr>
        <w:t>self-esteem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and encourage learning and social participation.</w:t>
      </w:r>
    </w:p>
    <w:p w14:paraId="1B659060" w14:textId="61FABFD3" w:rsidR="00152EA3" w:rsidRPr="004E0586" w:rsidRDefault="00AC0541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Build positive relationships and i</w:t>
      </w:r>
      <w:r w:rsidR="00152EA3" w:rsidRPr="004E0586">
        <w:rPr>
          <w:rFonts w:ascii="Lato" w:hAnsi="Lato"/>
          <w:color w:val="002060"/>
          <w:sz w:val="24"/>
          <w:szCs w:val="24"/>
          <w:lang w:val="en-GB"/>
        </w:rPr>
        <w:t>mplement agreed approaches and relational support plans in a consistent, fair and unbiased manner.</w:t>
      </w:r>
    </w:p>
    <w:p w14:paraId="3D46DD66" w14:textId="72199408" w:rsidR="00486889" w:rsidRDefault="00D91AC3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Contribute to the positive emotional health and wellbeing of all </w:t>
      </w:r>
      <w:r w:rsidR="00486889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s. </w:t>
      </w:r>
    </w:p>
    <w:p w14:paraId="226070D8" w14:textId="4FD896EE" w:rsidR="00D91AC3" w:rsidRPr="004E0586" w:rsidRDefault="00D91AC3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Build positive relationships with </w:t>
      </w:r>
      <w:r w:rsidR="008E1643">
        <w:rPr>
          <w:rFonts w:ascii="Lato" w:hAnsi="Lato"/>
          <w:color w:val="002060"/>
          <w:sz w:val="24"/>
          <w:szCs w:val="24"/>
          <w:lang w:val="en-GB"/>
        </w:rPr>
        <w:t>all</w:t>
      </w:r>
      <w:r w:rsidR="00AC0541">
        <w:rPr>
          <w:rFonts w:ascii="Lato" w:hAnsi="Lato"/>
          <w:color w:val="002060"/>
          <w:sz w:val="24"/>
          <w:szCs w:val="24"/>
          <w:lang w:val="en-GB"/>
        </w:rPr>
        <w:t xml:space="preserve"> our school community including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external agencies</w:t>
      </w:r>
      <w:r w:rsidR="00AC0541">
        <w:rPr>
          <w:rFonts w:ascii="Lato" w:hAnsi="Lato"/>
          <w:color w:val="002060"/>
          <w:sz w:val="24"/>
          <w:szCs w:val="24"/>
          <w:lang w:val="en-GB"/>
        </w:rPr>
        <w:t>,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modelling good practi</w:t>
      </w:r>
      <w:r w:rsidR="00486889">
        <w:rPr>
          <w:rFonts w:ascii="Lato" w:hAnsi="Lato"/>
          <w:color w:val="002060"/>
          <w:sz w:val="24"/>
          <w:szCs w:val="24"/>
          <w:lang w:val="en-GB"/>
        </w:rPr>
        <w:t>c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e</w:t>
      </w:r>
      <w:r w:rsidR="0005153F" w:rsidRPr="004E0586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756F3F89" w14:textId="6AF3EC53" w:rsidR="00083925" w:rsidRPr="004E0586" w:rsidRDefault="00083925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Work with learners to develop their independence </w:t>
      </w:r>
    </w:p>
    <w:p w14:paraId="40407653" w14:textId="4612CA42" w:rsidR="00083925" w:rsidRPr="004E0586" w:rsidRDefault="00083925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Support learners working on outreach packages</w:t>
      </w:r>
    </w:p>
    <w:p w14:paraId="59E6170C" w14:textId="147AEE90" w:rsidR="00083925" w:rsidRPr="004E0586" w:rsidRDefault="00083925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Teach Phonics interventions </w:t>
      </w:r>
    </w:p>
    <w:p w14:paraId="6CBD443A" w14:textId="77777777" w:rsidR="00E01DC7" w:rsidRPr="004E0586" w:rsidRDefault="00E01DC7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7EDD6539" w14:textId="2E340E28" w:rsidR="004E0079" w:rsidRPr="004E0586" w:rsidRDefault="00715743" w:rsidP="004E0079">
      <w:pPr>
        <w:pStyle w:val="Subhead2"/>
        <w:rPr>
          <w:rFonts w:ascii="Lato" w:hAnsi="Lato"/>
          <w:color w:val="002060"/>
        </w:rPr>
      </w:pPr>
      <w:r>
        <w:rPr>
          <w:rFonts w:ascii="Lato" w:hAnsi="Lato"/>
          <w:color w:val="002060"/>
        </w:rPr>
        <w:t>Supporting Learners</w:t>
      </w:r>
    </w:p>
    <w:p w14:paraId="7252605E" w14:textId="77777777" w:rsidR="004C34AF" w:rsidRPr="004E0586" w:rsidRDefault="004C34AF" w:rsidP="004C34AF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To be fully aware of the agreed outcomes, targets and agreed provision (as outlined in 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Progress Reviews and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EHCP</w:t>
      </w:r>
      <w:r>
        <w:rPr>
          <w:rFonts w:ascii="Lato" w:hAnsi="Lato"/>
          <w:color w:val="002060"/>
          <w:sz w:val="24"/>
          <w:szCs w:val="24"/>
          <w:lang w:val="en-GB"/>
        </w:rPr>
        <w:t>’s)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</w:t>
      </w:r>
    </w:p>
    <w:p w14:paraId="0892CD3A" w14:textId="7417248B" w:rsidR="00D27293" w:rsidRPr="004E0586" w:rsidRDefault="00D27293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Support the use of ICT in the classroom and develop </w:t>
      </w:r>
      <w:r w:rsidR="005F701A">
        <w:rPr>
          <w:rFonts w:ascii="Lato" w:hAnsi="Lato"/>
          <w:color w:val="002060"/>
          <w:sz w:val="24"/>
          <w:szCs w:val="24"/>
          <w:lang w:val="en-GB"/>
        </w:rPr>
        <w:t xml:space="preserve">learner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competence and independence in</w:t>
      </w:r>
      <w:r w:rsidR="000C7FB2" w:rsidRPr="004E0586">
        <w:rPr>
          <w:rFonts w:ascii="Lato" w:hAnsi="Lato"/>
          <w:color w:val="002060"/>
          <w:sz w:val="24"/>
          <w:szCs w:val="24"/>
          <w:lang w:val="en-GB"/>
        </w:rPr>
        <w:t xml:space="preserve"> </w:t>
      </w:r>
      <w:r w:rsidR="00572775" w:rsidRPr="004E0586">
        <w:rPr>
          <w:rFonts w:ascii="Lato" w:hAnsi="Lato"/>
          <w:color w:val="002060"/>
          <w:sz w:val="24"/>
          <w:szCs w:val="24"/>
          <w:lang w:val="en-GB"/>
        </w:rPr>
        <w:t>its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use</w:t>
      </w:r>
    </w:p>
    <w:p w14:paraId="02D7CE57" w14:textId="4ED42787" w:rsidR="000C7FB2" w:rsidRPr="004E0586" w:rsidRDefault="000C7FB2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To be fully aware </w:t>
      </w:r>
      <w:r w:rsidR="005F701A">
        <w:rPr>
          <w:rFonts w:ascii="Lato" w:hAnsi="Lato"/>
          <w:color w:val="002060"/>
          <w:sz w:val="24"/>
          <w:szCs w:val="24"/>
          <w:lang w:val="en-GB"/>
        </w:rPr>
        <w:t xml:space="preserve">and take account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of the </w:t>
      </w:r>
      <w:r w:rsidR="006F5054">
        <w:rPr>
          <w:rFonts w:ascii="Lato" w:hAnsi="Lato"/>
          <w:color w:val="002060"/>
          <w:sz w:val="24"/>
          <w:szCs w:val="24"/>
          <w:lang w:val="en-GB"/>
        </w:rPr>
        <w:t>learner relational plans</w:t>
      </w:r>
      <w:r w:rsidR="00193025">
        <w:rPr>
          <w:rFonts w:ascii="Lato" w:hAnsi="Lato"/>
          <w:color w:val="002060"/>
          <w:sz w:val="24"/>
          <w:szCs w:val="24"/>
          <w:lang w:val="en-GB"/>
        </w:rPr>
        <w:t xml:space="preserve"> and liais</w:t>
      </w:r>
      <w:r w:rsidR="00A234DE">
        <w:rPr>
          <w:rFonts w:ascii="Lato" w:hAnsi="Lato"/>
          <w:color w:val="002060"/>
          <w:sz w:val="24"/>
          <w:szCs w:val="24"/>
          <w:lang w:val="en-GB"/>
        </w:rPr>
        <w:t>e</w:t>
      </w:r>
      <w:r w:rsidR="00193025">
        <w:rPr>
          <w:rFonts w:ascii="Lato" w:hAnsi="Lato"/>
          <w:color w:val="002060"/>
          <w:sz w:val="24"/>
          <w:szCs w:val="24"/>
          <w:lang w:val="en-GB"/>
        </w:rPr>
        <w:t xml:space="preserve"> appropriately to maintain </w:t>
      </w:r>
      <w:r w:rsidR="00C23F27">
        <w:rPr>
          <w:rFonts w:ascii="Lato" w:hAnsi="Lato"/>
          <w:color w:val="002060"/>
          <w:sz w:val="24"/>
          <w:szCs w:val="24"/>
          <w:lang w:val="en-GB"/>
        </w:rPr>
        <w:t>up-to-date information and relevance</w:t>
      </w:r>
      <w:r w:rsidR="00193025">
        <w:rPr>
          <w:rFonts w:ascii="Lato" w:hAnsi="Lato"/>
          <w:color w:val="002060"/>
          <w:sz w:val="24"/>
          <w:szCs w:val="24"/>
          <w:lang w:val="en-GB"/>
        </w:rPr>
        <w:t xml:space="preserve"> </w:t>
      </w:r>
    </w:p>
    <w:p w14:paraId="7C1613D9" w14:textId="3E64B7DC" w:rsidR="001669D8" w:rsidRPr="00872CE1" w:rsidRDefault="000C7FB2" w:rsidP="00872CE1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Promote positive </w:t>
      </w:r>
      <w:r w:rsidR="006F5054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behaviour in line with school policie</w:t>
      </w:r>
      <w:r w:rsidR="005614B9" w:rsidRPr="004E0586">
        <w:rPr>
          <w:rFonts w:ascii="Lato" w:hAnsi="Lato"/>
          <w:color w:val="002060"/>
          <w:sz w:val="24"/>
          <w:szCs w:val="24"/>
          <w:lang w:val="en-GB"/>
        </w:rPr>
        <w:t>s.</w:t>
      </w:r>
    </w:p>
    <w:p w14:paraId="7C68CE09" w14:textId="734CB777" w:rsidR="006F0A4A" w:rsidRPr="004E0586" w:rsidRDefault="006F0A4A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To attend where necessary personal </w:t>
      </w:r>
      <w:r w:rsidR="008A4306" w:rsidRPr="004E0586">
        <w:rPr>
          <w:rFonts w:ascii="Lato" w:hAnsi="Lato"/>
          <w:color w:val="002060"/>
          <w:sz w:val="24"/>
          <w:szCs w:val="24"/>
          <w:lang w:val="en-GB"/>
        </w:rPr>
        <w:t>needs and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help with social, welfare and health matters, </w:t>
      </w:r>
    </w:p>
    <w:p w14:paraId="5277B4DB" w14:textId="77777777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Organise and manage teaching space and resources to help maintain a stimulating and safe learning environment</w:t>
      </w:r>
    </w:p>
    <w:p w14:paraId="55621CA9" w14:textId="21E208DE" w:rsidR="00EC2186" w:rsidRPr="004E0586" w:rsidRDefault="00440E9F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Record achievement of our Community Behaviour Standards on the school MIS, currently Arbor.</w:t>
      </w:r>
    </w:p>
    <w:p w14:paraId="7EFA289B" w14:textId="0A202E14" w:rsidR="00EC2186" w:rsidRPr="004E0586" w:rsidRDefault="006F0A4A" w:rsidP="009A5E6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To </w:t>
      </w:r>
      <w:r w:rsidR="00786316">
        <w:rPr>
          <w:rFonts w:ascii="Lato" w:hAnsi="Lato"/>
          <w:color w:val="002060"/>
          <w:sz w:val="24"/>
          <w:szCs w:val="24"/>
          <w:lang w:val="en-GB"/>
        </w:rPr>
        <w:t>support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</w:t>
      </w:r>
      <w:r w:rsidR="00786316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 on educational visits</w:t>
      </w:r>
    </w:p>
    <w:p w14:paraId="5DF4AC7B" w14:textId="19D00D45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Undertake any other relevant duties</w:t>
      </w:r>
      <w:r w:rsidR="006F0A4A" w:rsidRPr="004E0586">
        <w:rPr>
          <w:rFonts w:ascii="Lato" w:hAnsi="Lato"/>
          <w:color w:val="002060"/>
          <w:sz w:val="24"/>
          <w:szCs w:val="24"/>
          <w:lang w:val="en-GB"/>
        </w:rPr>
        <w:t xml:space="preserve">, </w:t>
      </w:r>
      <w:r w:rsidR="00786316">
        <w:rPr>
          <w:rFonts w:ascii="Lato" w:hAnsi="Lato"/>
          <w:color w:val="002060"/>
          <w:sz w:val="24"/>
          <w:szCs w:val="24"/>
          <w:lang w:val="en-GB"/>
        </w:rPr>
        <w:t>including the broad curriculum offer including</w:t>
      </w:r>
      <w:r w:rsidR="009A5E62" w:rsidRPr="004E0586">
        <w:rPr>
          <w:rFonts w:ascii="Lato" w:hAnsi="Lato"/>
          <w:color w:val="002060"/>
          <w:sz w:val="24"/>
          <w:szCs w:val="24"/>
          <w:lang w:val="en-GB"/>
        </w:rPr>
        <w:t xml:space="preserve"> Outdoor</w:t>
      </w:r>
      <w:r w:rsidR="006F0A4A" w:rsidRPr="004E0586">
        <w:rPr>
          <w:rFonts w:ascii="Lato" w:hAnsi="Lato"/>
          <w:color w:val="002060"/>
          <w:sz w:val="24"/>
          <w:szCs w:val="24"/>
          <w:lang w:val="en-GB"/>
        </w:rPr>
        <w:t xml:space="preserve"> Education, Swimming</w:t>
      </w:r>
      <w:r w:rsidR="00786316">
        <w:rPr>
          <w:rFonts w:ascii="Lato" w:hAnsi="Lato"/>
          <w:color w:val="002060"/>
          <w:sz w:val="24"/>
          <w:szCs w:val="24"/>
          <w:lang w:val="en-GB"/>
        </w:rPr>
        <w:t xml:space="preserve"> and </w:t>
      </w:r>
      <w:r w:rsidR="006F0A4A" w:rsidRPr="004E0586">
        <w:rPr>
          <w:rFonts w:ascii="Lato" w:hAnsi="Lato"/>
          <w:color w:val="002060"/>
          <w:sz w:val="24"/>
          <w:szCs w:val="24"/>
          <w:lang w:val="en-GB"/>
        </w:rPr>
        <w:t>Educational visits.</w:t>
      </w:r>
    </w:p>
    <w:p w14:paraId="7E86AE6F" w14:textId="78891243" w:rsidR="00EC2186" w:rsidRPr="004E0586" w:rsidRDefault="00720035" w:rsidP="00EC2186">
      <w:pPr>
        <w:pStyle w:val="Subhead2"/>
        <w:rPr>
          <w:rFonts w:ascii="Lato" w:hAnsi="Lato"/>
          <w:color w:val="002060"/>
        </w:rPr>
      </w:pPr>
      <w:r>
        <w:rPr>
          <w:rFonts w:ascii="Lato" w:hAnsi="Lato"/>
          <w:color w:val="002060"/>
        </w:rPr>
        <w:t>Cover</w:t>
      </w:r>
    </w:p>
    <w:p w14:paraId="02645E5A" w14:textId="4168555B" w:rsidR="001669D8" w:rsidRPr="004E0586" w:rsidRDefault="001669D8" w:rsidP="001669D8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Participate in planning and evaluation of learning activities with the class teacher</w:t>
      </w:r>
      <w:r w:rsidR="00B62B21">
        <w:rPr>
          <w:rFonts w:ascii="Lato" w:hAnsi="Lato"/>
          <w:color w:val="002060"/>
          <w:sz w:val="24"/>
          <w:szCs w:val="24"/>
          <w:lang w:val="en-GB"/>
        </w:rPr>
        <w:t xml:space="preserve"> as part of cover provision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providing feedback to the teacher on </w:t>
      </w:r>
      <w:r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progress, and behaviour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 in relation to cover</w:t>
      </w:r>
    </w:p>
    <w:p w14:paraId="75201131" w14:textId="653BB833" w:rsidR="00290426" w:rsidRPr="001669D8" w:rsidRDefault="001669D8" w:rsidP="001669D8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Provide feedback to </w:t>
      </w:r>
      <w:r>
        <w:rPr>
          <w:rFonts w:ascii="Lato" w:hAnsi="Lato"/>
          <w:color w:val="002060"/>
          <w:sz w:val="24"/>
          <w:szCs w:val="24"/>
          <w:lang w:val="en-GB"/>
        </w:rPr>
        <w:t>learners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in relation to attainment and progress </w:t>
      </w:r>
      <w:r>
        <w:rPr>
          <w:rFonts w:ascii="Lato" w:hAnsi="Lato"/>
          <w:color w:val="002060"/>
          <w:sz w:val="24"/>
          <w:szCs w:val="24"/>
          <w:lang w:val="en-GB"/>
        </w:rPr>
        <w:t>related to intervention or teaching classes, groups as part of cover requirements</w:t>
      </w:r>
    </w:p>
    <w:p w14:paraId="0FDECA5E" w14:textId="7DA0E898" w:rsidR="00EC2186" w:rsidRPr="004E0586" w:rsidRDefault="006F4085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 </w:t>
      </w:r>
      <w:r w:rsidR="00EC2186" w:rsidRPr="004E0586">
        <w:rPr>
          <w:rFonts w:ascii="Lato" w:hAnsi="Lato"/>
          <w:color w:val="002060"/>
          <w:sz w:val="24"/>
          <w:szCs w:val="24"/>
          <w:lang w:val="en-GB"/>
        </w:rPr>
        <w:t>Contribute to effective assessment and planning by supporting the monitoring, recording and reporting of pupil performance and progress as appropriate to the level of the role</w:t>
      </w:r>
    </w:p>
    <w:p w14:paraId="71063D4E" w14:textId="77777777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Read and understand lesson plans shared prior to lessons, if available</w:t>
      </w:r>
    </w:p>
    <w:p w14:paraId="176ACC47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Prepare the classroom for lessons</w:t>
      </w:r>
    </w:p>
    <w:p w14:paraId="772B8BD8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Working with colleagues and other relevant professionals</w:t>
      </w:r>
    </w:p>
    <w:p w14:paraId="5CA0C551" w14:textId="4510EF2D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lastRenderedPageBreak/>
        <w:t>Communicate effectively with other staff</w:t>
      </w:r>
      <w:r w:rsidR="0075451E">
        <w:rPr>
          <w:rFonts w:ascii="Lato" w:hAnsi="Lato"/>
          <w:color w:val="002060"/>
          <w:sz w:val="24"/>
          <w:szCs w:val="24"/>
          <w:lang w:val="en-GB"/>
        </w:rPr>
        <w:t>, 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 and with parents and carers</w:t>
      </w:r>
    </w:p>
    <w:p w14:paraId="1EBEAB57" w14:textId="5208BCD9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Communicate their knowledge and understanding of </w:t>
      </w:r>
      <w:r w:rsidR="002B7625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s to other school staff and </w:t>
      </w:r>
      <w:r w:rsidR="002B7625">
        <w:rPr>
          <w:rFonts w:ascii="Lato" w:hAnsi="Lato"/>
          <w:color w:val="002060"/>
          <w:sz w:val="24"/>
          <w:szCs w:val="24"/>
          <w:lang w:val="en-GB"/>
        </w:rPr>
        <w:t>external agencies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, so that informed decision making can take place on intervention and provision</w:t>
      </w:r>
    </w:p>
    <w:p w14:paraId="40C0B19A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Collaborate and work with colleagues and other relevant professionals within and beyond the school</w:t>
      </w:r>
    </w:p>
    <w:p w14:paraId="3B6A3B62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Develop effective professional relationships with colleagues</w:t>
      </w:r>
    </w:p>
    <w:p w14:paraId="388AFC75" w14:textId="55AF1BE2" w:rsidR="00896E95" w:rsidRPr="00896E95" w:rsidRDefault="00896E95" w:rsidP="00896E95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Attend </w:t>
      </w:r>
      <w:r>
        <w:rPr>
          <w:rFonts w:ascii="Lato" w:hAnsi="Lato"/>
          <w:color w:val="002060"/>
          <w:sz w:val="24"/>
          <w:szCs w:val="24"/>
          <w:lang w:val="en-GB"/>
        </w:rPr>
        <w:t>and participate in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school meetings as appropriate</w:t>
      </w:r>
    </w:p>
    <w:p w14:paraId="757501A7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Whole-school organisation, strategy and development</w:t>
      </w:r>
    </w:p>
    <w:p w14:paraId="24CD68D1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Contribute to the development, implementation and evaluation of the school’s policies, practices and procedures, </w:t>
      </w:r>
      <w:proofErr w:type="gramStart"/>
      <w:r w:rsidRPr="004E0586">
        <w:rPr>
          <w:rFonts w:ascii="Lato" w:hAnsi="Lato"/>
          <w:color w:val="002060"/>
          <w:sz w:val="24"/>
          <w:szCs w:val="24"/>
          <w:lang w:val="en-GB"/>
        </w:rPr>
        <w:t>so as to</w:t>
      </w:r>
      <w:proofErr w:type="gramEnd"/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support the school’s values and vision</w:t>
      </w:r>
    </w:p>
    <w:p w14:paraId="773AEB38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Make a positive contribution to the wider life and ethos of the school</w:t>
      </w:r>
    </w:p>
    <w:p w14:paraId="2A5EC69F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Health and safety</w:t>
      </w:r>
    </w:p>
    <w:p w14:paraId="10F67E3B" w14:textId="04829EA1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Promote the safety and wellbeing of </w:t>
      </w:r>
      <w:r w:rsidR="00760B58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s, and help to safeguard pupils’ well-being by following the requirements of Keeping Children Safe in Education and</w:t>
      </w:r>
      <w:r w:rsidR="002F31AF">
        <w:rPr>
          <w:rFonts w:ascii="Lato" w:hAnsi="Lato"/>
          <w:color w:val="002060"/>
          <w:sz w:val="24"/>
          <w:szCs w:val="24"/>
          <w:lang w:val="en-GB"/>
        </w:rPr>
        <w:t xml:space="preserve"> the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school’s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C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hild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P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rotection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P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olicy </w:t>
      </w:r>
    </w:p>
    <w:p w14:paraId="5B556750" w14:textId="6ED7F624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Look after </w:t>
      </w:r>
      <w:r w:rsidR="00760B58">
        <w:rPr>
          <w:rFonts w:ascii="Lato" w:hAnsi="Lato"/>
          <w:color w:val="002060"/>
          <w:sz w:val="24"/>
          <w:szCs w:val="24"/>
          <w:lang w:val="en-GB"/>
        </w:rPr>
        <w:t xml:space="preserve">learners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who are upset or have had accidents</w:t>
      </w:r>
      <w:r w:rsidR="00760B58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766945A5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Professional development</w:t>
      </w:r>
    </w:p>
    <w:p w14:paraId="3FA1C620" w14:textId="33EACD70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Help keep their own knowledge and understanding relevant and </w:t>
      </w:r>
      <w:proofErr w:type="gramStart"/>
      <w:r w:rsidRPr="004E0586">
        <w:rPr>
          <w:rFonts w:ascii="Lato" w:hAnsi="Lato"/>
          <w:color w:val="002060"/>
          <w:sz w:val="24"/>
          <w:szCs w:val="24"/>
          <w:lang w:val="en-GB"/>
        </w:rPr>
        <w:t>up-to-date</w:t>
      </w:r>
      <w:proofErr w:type="gramEnd"/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by reflecting on their own practice, liaising with school leaders, and identifying </w:t>
      </w:r>
      <w:r w:rsidR="00760B58">
        <w:rPr>
          <w:rFonts w:ascii="Lato" w:hAnsi="Lato"/>
          <w:color w:val="002060"/>
          <w:sz w:val="24"/>
          <w:szCs w:val="24"/>
          <w:lang w:val="en-GB"/>
        </w:rPr>
        <w:t xml:space="preserve">and attending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relevant professional development to improve personal effectiveness </w:t>
      </w:r>
    </w:p>
    <w:p w14:paraId="3C3A84C7" w14:textId="77777777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Take opportunities to build the appropriate skills, qualifications, and/or experience needed for the role, with support from the school </w:t>
      </w:r>
    </w:p>
    <w:p w14:paraId="2C04A740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Take part in the school’s appraisal procedures</w:t>
      </w:r>
    </w:p>
    <w:p w14:paraId="49911DBD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 xml:space="preserve">Personal and professional conduct </w:t>
      </w:r>
    </w:p>
    <w:p w14:paraId="5F2EAD2E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Uphold public trust in the education profession and maintain high standards of ethics and behaviour, within and outside school</w:t>
      </w:r>
    </w:p>
    <w:p w14:paraId="1CB6AF88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Have proper and professional regard for the ethos, policies and practices of the school, and maintain high standards of attendance and punctuality</w:t>
      </w:r>
    </w:p>
    <w:p w14:paraId="63B4EAD5" w14:textId="77777777" w:rsidR="00073AA2" w:rsidRDefault="00EC2186" w:rsidP="00073AA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Demonstrate positive attitudes, values and behaviours to develop and sustain effective relationships with the school community</w:t>
      </w:r>
      <w:r w:rsidR="00073AA2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5A4C0097" w14:textId="1B032BD2" w:rsidR="00EC2186" w:rsidRPr="00073AA2" w:rsidRDefault="00EC2186" w:rsidP="00073AA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073AA2">
        <w:rPr>
          <w:rFonts w:ascii="Lato" w:hAnsi="Lato"/>
          <w:color w:val="002060"/>
          <w:sz w:val="24"/>
          <w:szCs w:val="24"/>
          <w:lang w:val="en-GB"/>
        </w:rPr>
        <w:t xml:space="preserve">Respect individual differences and cultural diversity </w:t>
      </w:r>
    </w:p>
    <w:p w14:paraId="30BF9A3E" w14:textId="77777777" w:rsidR="00EC2186" w:rsidRPr="004E0586" w:rsidRDefault="00EC2186" w:rsidP="00EC2186">
      <w:pPr>
        <w:pStyle w:val="1bodycopy10pt"/>
        <w:rPr>
          <w:rFonts w:ascii="Lato" w:hAnsi="Lato"/>
          <w:color w:val="002060"/>
          <w:sz w:val="24"/>
          <w:highlight w:val="yellow"/>
        </w:rPr>
      </w:pPr>
    </w:p>
    <w:p w14:paraId="418CF9E4" w14:textId="0A520247" w:rsidR="00EC2186" w:rsidRPr="004E0586" w:rsidRDefault="00D67243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>
        <w:rPr>
          <w:rFonts w:ascii="Lato" w:hAnsi="Lato"/>
          <w:color w:val="002060"/>
          <w:sz w:val="24"/>
          <w:lang w:val="en-GB"/>
        </w:rPr>
        <w:t>HL</w:t>
      </w:r>
      <w:r w:rsidR="002F31AF">
        <w:rPr>
          <w:rFonts w:ascii="Lato" w:hAnsi="Lato"/>
          <w:color w:val="002060"/>
          <w:sz w:val="24"/>
          <w:lang w:val="en-GB"/>
        </w:rPr>
        <w:t>TA</w:t>
      </w:r>
      <w:r>
        <w:rPr>
          <w:rFonts w:ascii="Lato" w:hAnsi="Lato"/>
          <w:color w:val="002060"/>
          <w:sz w:val="24"/>
          <w:lang w:val="en-GB"/>
        </w:rPr>
        <w:t>’s are</w:t>
      </w:r>
      <w:r w:rsidR="00EC2186" w:rsidRPr="004E0586">
        <w:rPr>
          <w:rFonts w:ascii="Lato" w:hAnsi="Lato"/>
          <w:color w:val="002060"/>
          <w:sz w:val="24"/>
          <w:lang w:val="en-GB"/>
        </w:rPr>
        <w:t xml:space="preserve"> required to safeguard and promote the welfare of </w:t>
      </w:r>
      <w:r>
        <w:rPr>
          <w:rFonts w:ascii="Lato" w:hAnsi="Lato"/>
          <w:color w:val="002060"/>
          <w:sz w:val="24"/>
          <w:lang w:val="en-GB"/>
        </w:rPr>
        <w:t>learners</w:t>
      </w:r>
      <w:r w:rsidR="009A5E62" w:rsidRPr="004E0586">
        <w:rPr>
          <w:rFonts w:ascii="Lato" w:hAnsi="Lato"/>
          <w:color w:val="002060"/>
          <w:sz w:val="24"/>
          <w:lang w:val="en-GB"/>
        </w:rPr>
        <w:t xml:space="preserve"> and</w:t>
      </w:r>
      <w:r w:rsidR="00EC2186" w:rsidRPr="004E0586">
        <w:rPr>
          <w:rFonts w:ascii="Lato" w:hAnsi="Lato"/>
          <w:color w:val="002060"/>
          <w:sz w:val="24"/>
          <w:lang w:val="en-GB"/>
        </w:rPr>
        <w:t xml:space="preserve"> follow school policies and the staff code of conduct.</w:t>
      </w:r>
    </w:p>
    <w:p w14:paraId="585B709A" w14:textId="48BE309D" w:rsidR="00EC2186" w:rsidRPr="004E0586" w:rsidRDefault="00EC2186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E0586">
        <w:rPr>
          <w:rFonts w:ascii="Lato" w:hAnsi="Lato"/>
          <w:color w:val="002060"/>
          <w:sz w:val="24"/>
          <w:lang w:val="en-GB"/>
        </w:rPr>
        <w:t xml:space="preserve">Please note that this is illustrative of the general nature and level of responsibility of the role. It is not a comprehensive list of all tasks that </w:t>
      </w:r>
      <w:r w:rsidR="002F31AF">
        <w:rPr>
          <w:rFonts w:ascii="Lato" w:hAnsi="Lato"/>
          <w:color w:val="002060"/>
          <w:sz w:val="24"/>
          <w:lang w:val="en-GB"/>
        </w:rPr>
        <w:t>an</w:t>
      </w:r>
      <w:r w:rsidRPr="004E0586">
        <w:rPr>
          <w:rFonts w:ascii="Lato" w:hAnsi="Lato"/>
          <w:color w:val="002060"/>
          <w:sz w:val="24"/>
          <w:lang w:val="en-GB"/>
        </w:rPr>
        <w:t xml:space="preserve"> </w:t>
      </w:r>
      <w:r w:rsidR="002F31AF">
        <w:rPr>
          <w:rFonts w:ascii="Lato" w:hAnsi="Lato"/>
          <w:color w:val="002060"/>
          <w:sz w:val="24"/>
          <w:lang w:val="en-GB"/>
        </w:rPr>
        <w:t>HLTA</w:t>
      </w:r>
      <w:r w:rsidRPr="004E0586">
        <w:rPr>
          <w:rFonts w:ascii="Lato" w:hAnsi="Lato"/>
          <w:color w:val="002060"/>
          <w:sz w:val="24"/>
          <w:lang w:val="en-GB"/>
        </w:rPr>
        <w:t xml:space="preserve"> will carry out. The postholder may be required to do other duties appropriate to the level of the role, as directed by the headteacher or line manager.</w:t>
      </w:r>
    </w:p>
    <w:p w14:paraId="3CC7465E" w14:textId="77777777" w:rsidR="006F0A4A" w:rsidRPr="004E0586" w:rsidRDefault="006F0A4A" w:rsidP="004E0079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43E34B68" w14:textId="77777777" w:rsidR="004E0079" w:rsidRPr="004E0586" w:rsidRDefault="004E0079" w:rsidP="004E0079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lastRenderedPageBreak/>
        <w:t>Person specification</w:t>
      </w:r>
      <w:r w:rsidR="002265B5" w:rsidRPr="004E0586">
        <w:rPr>
          <w:rFonts w:ascii="Lato" w:hAnsi="Lato"/>
          <w:color w:val="002060"/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2"/>
        <w:gridCol w:w="7926"/>
      </w:tblGrid>
      <w:tr w:rsidR="004E0586" w:rsidRPr="004E0586" w14:paraId="121448BE" w14:textId="77777777" w:rsidTr="002265B5">
        <w:trPr>
          <w:cantSplit/>
        </w:trPr>
        <w:tc>
          <w:tcPr>
            <w:tcW w:w="1539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  <w:tl2br w:val="nil"/>
              <w:tr2bl w:val="nil"/>
            </w:tcBorders>
            <w:shd w:val="clear" w:color="auto" w:fill="12263F"/>
          </w:tcPr>
          <w:p w14:paraId="01D0A4A9" w14:textId="77777777" w:rsidR="004E0079" w:rsidRPr="004E0586" w:rsidRDefault="004E0079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E0586">
              <w:rPr>
                <w:rFonts w:ascii="Lato" w:hAnsi="Lato"/>
                <w:caps/>
                <w:color w:val="002060"/>
                <w:sz w:val="24"/>
                <w:lang w:val="en-GB"/>
              </w:rPr>
              <w:t>criteria</w:t>
            </w:r>
          </w:p>
        </w:tc>
        <w:tc>
          <w:tcPr>
            <w:tcW w:w="8176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3C498CA2" w14:textId="77777777" w:rsidR="004E0079" w:rsidRPr="004E0586" w:rsidRDefault="004E0079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E0586">
              <w:rPr>
                <w:rFonts w:ascii="Lato" w:hAnsi="Lato"/>
                <w:caps/>
                <w:color w:val="002060"/>
                <w:sz w:val="24"/>
                <w:lang w:val="en-GB"/>
              </w:rPr>
              <w:t>qualities</w:t>
            </w:r>
          </w:p>
          <w:p w14:paraId="6CA50741" w14:textId="77777777" w:rsidR="002265B5" w:rsidRPr="004E0586" w:rsidRDefault="002265B5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E0586">
              <w:rPr>
                <w:rFonts w:ascii="Lato" w:hAnsi="Lato"/>
                <w:color w:val="002060"/>
                <w:sz w:val="24"/>
                <w:lang w:val="en-GB"/>
              </w:rPr>
              <w:t>You may wish to classify these as “essential” or “desirable” depending on your expectations for the role</w:t>
            </w:r>
          </w:p>
        </w:tc>
      </w:tr>
      <w:tr w:rsidR="004E0586" w:rsidRPr="004E0586" w14:paraId="46C48BA9" w14:textId="77777777" w:rsidTr="002265B5">
        <w:trPr>
          <w:cantSplit/>
        </w:trPr>
        <w:tc>
          <w:tcPr>
            <w:tcW w:w="1539" w:type="dxa"/>
            <w:tcBorders>
              <w:top w:val="single" w:sz="4" w:space="0" w:color="F8F8F8"/>
            </w:tcBorders>
          </w:tcPr>
          <w:p w14:paraId="2F376BE1" w14:textId="77777777" w:rsidR="004E0079" w:rsidRPr="004E0586" w:rsidRDefault="0071061F" w:rsidP="002265B5">
            <w:pPr>
              <w:pStyle w:val="Tablebodycopy"/>
              <w:rPr>
                <w:rFonts w:ascii="Lato" w:hAnsi="Lato"/>
                <w:b/>
                <w:color w:val="002060"/>
                <w:sz w:val="24"/>
                <w:lang w:val="en-GB"/>
              </w:rPr>
            </w:pPr>
            <w:r w:rsidRPr="004E0586">
              <w:rPr>
                <w:rFonts w:ascii="Lato" w:hAnsi="Lato"/>
                <w:b/>
                <w:color w:val="002060"/>
                <w:sz w:val="24"/>
              </w:rPr>
              <w:t xml:space="preserve">Qualifications </w:t>
            </w:r>
            <w:r w:rsidR="009C6703" w:rsidRPr="004E0586">
              <w:rPr>
                <w:rFonts w:ascii="Lato" w:hAnsi="Lato"/>
                <w:b/>
                <w:color w:val="002060"/>
                <w:sz w:val="24"/>
              </w:rPr>
              <w:br/>
            </w:r>
            <w:r w:rsidR="002265B5" w:rsidRPr="004E0586">
              <w:rPr>
                <w:rFonts w:ascii="Lato" w:hAnsi="Lato"/>
                <w:b/>
                <w:color w:val="002060"/>
                <w:sz w:val="24"/>
              </w:rPr>
              <w:t>and experience</w:t>
            </w:r>
          </w:p>
        </w:tc>
        <w:tc>
          <w:tcPr>
            <w:tcW w:w="8176" w:type="dxa"/>
            <w:tcBorders>
              <w:top w:val="single" w:sz="4" w:space="0" w:color="F8F8F8"/>
            </w:tcBorders>
          </w:tcPr>
          <w:p w14:paraId="7C325BD2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Level 2 or 3 Certificate in Supporting Teaching and Learning in Schools, Level 3 Diploma in Childcare and Education, or other relevant qualification in nursery work or childcare (or willingness to work towards a qualification if not already held)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32F97343" w14:textId="18F856D0" w:rsidR="006110FD" w:rsidRPr="004E0586" w:rsidRDefault="006110FD" w:rsidP="002265B5">
            <w:pPr>
              <w:pStyle w:val="4Bulletedcopyblue"/>
              <w:rPr>
                <w:rFonts w:ascii="Lato" w:hAnsi="Lato"/>
                <w:b/>
                <w:bCs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HLTA Qualification or equivalent Level 3 qualification</w:t>
            </w:r>
            <w:r w:rsidR="00453C35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6357CE" w:rsidRPr="004E0586">
              <w:rPr>
                <w:rFonts w:ascii="Lato" w:hAnsi="Lato"/>
                <w:color w:val="002060"/>
                <w:sz w:val="24"/>
                <w:szCs w:val="24"/>
              </w:rPr>
              <w:t>(</w:t>
            </w:r>
            <w:r w:rsidR="007E2BED" w:rsidRPr="004E0586">
              <w:rPr>
                <w:rFonts w:ascii="Lato" w:hAnsi="Lato"/>
                <w:color w:val="002060"/>
                <w:sz w:val="24"/>
                <w:szCs w:val="24"/>
              </w:rPr>
              <w:t>D</w:t>
            </w:r>
            <w:r w:rsidR="006357CE" w:rsidRPr="004E0586">
              <w:rPr>
                <w:rFonts w:ascii="Lato" w:hAnsi="Lato"/>
                <w:color w:val="002060"/>
                <w:sz w:val="24"/>
                <w:szCs w:val="24"/>
              </w:rPr>
              <w:t>)</w:t>
            </w:r>
          </w:p>
          <w:p w14:paraId="53892632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GCSEs at grades 9 to 4 (A* to C) including English and </w:t>
            </w:r>
            <w:proofErr w:type="spellStart"/>
            <w:r w:rsidRPr="004E0586">
              <w:rPr>
                <w:rFonts w:ascii="Lato" w:hAnsi="Lato"/>
                <w:color w:val="002060"/>
                <w:sz w:val="24"/>
                <w:szCs w:val="24"/>
              </w:rPr>
              <w:t>maths</w:t>
            </w:r>
            <w:proofErr w:type="spellEnd"/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F8B2434" w14:textId="77777777" w:rsidR="004E0079" w:rsidRPr="004E0586" w:rsidRDefault="002265B5" w:rsidP="009A5E62">
            <w:pPr>
              <w:pStyle w:val="4Bulletedcopyblue"/>
              <w:numPr>
                <w:ilvl w:val="0"/>
                <w:numId w:val="0"/>
              </w:numPr>
              <w:ind w:left="340"/>
              <w:rPr>
                <w:rFonts w:ascii="Lato" w:hAnsi="Lato"/>
                <w:b/>
                <w:bCs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Experience of working with children</w:t>
            </w:r>
            <w:r w:rsidR="009A5E62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7F8C924" w14:textId="2D1C0C4C" w:rsidR="001273E8" w:rsidRPr="004E0586" w:rsidRDefault="001273E8" w:rsidP="001273E8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Experience </w:t>
            </w:r>
            <w:r w:rsidR="00453C35" w:rsidRPr="004E0586">
              <w:rPr>
                <w:rFonts w:ascii="Lato" w:hAnsi="Lato"/>
                <w:color w:val="002060"/>
                <w:sz w:val="24"/>
                <w:szCs w:val="24"/>
              </w:rPr>
              <w:t>of effective working with young people with SEMH/complex needs</w:t>
            </w:r>
            <w:r w:rsidR="00B612F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0F0AB5" w:rsidRPr="004E0586">
              <w:rPr>
                <w:rFonts w:ascii="Lato" w:hAnsi="Lato"/>
                <w:color w:val="002060"/>
                <w:sz w:val="24"/>
                <w:szCs w:val="24"/>
              </w:rPr>
              <w:t>(E)</w:t>
            </w:r>
          </w:p>
          <w:p w14:paraId="29413CC1" w14:textId="17AB6D30" w:rsidR="00931AB8" w:rsidRPr="004E0586" w:rsidRDefault="00453C35" w:rsidP="00C13DB2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Experience of planning and delivering</w:t>
            </w:r>
            <w:r w:rsidR="00EB21F3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individual and group </w:t>
            </w:r>
            <w:proofErr w:type="spellStart"/>
            <w:r w:rsidR="00EB21F3" w:rsidRPr="004E0586">
              <w:rPr>
                <w:rFonts w:ascii="Lato" w:hAnsi="Lato"/>
                <w:color w:val="002060"/>
                <w:sz w:val="24"/>
                <w:szCs w:val="24"/>
              </w:rPr>
              <w:t>programmes</w:t>
            </w:r>
            <w:proofErr w:type="spellEnd"/>
            <w:r w:rsidR="00EB21F3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to support skills for learning, positive </w:t>
            </w:r>
            <w:proofErr w:type="spellStart"/>
            <w:r w:rsidR="00EB21F3" w:rsidRPr="004E0586">
              <w:rPr>
                <w:rFonts w:ascii="Lato" w:hAnsi="Lato"/>
                <w:color w:val="002060"/>
                <w:sz w:val="24"/>
                <w:szCs w:val="24"/>
              </w:rPr>
              <w:t>behaviour</w:t>
            </w:r>
            <w:proofErr w:type="spellEnd"/>
            <w:r w:rsidR="00EB21F3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, social and emotional development and healthy </w:t>
            </w:r>
            <w:proofErr w:type="gramStart"/>
            <w:r w:rsidR="00EB21F3" w:rsidRPr="004E0586">
              <w:rPr>
                <w:rFonts w:ascii="Lato" w:hAnsi="Lato"/>
                <w:color w:val="002060"/>
                <w:sz w:val="24"/>
                <w:szCs w:val="24"/>
              </w:rPr>
              <w:t>life styles</w:t>
            </w:r>
            <w:proofErr w:type="gramEnd"/>
            <w:r w:rsidR="00EB21F3" w:rsidRPr="004E0586">
              <w:rPr>
                <w:rFonts w:ascii="Lato" w:hAnsi="Lato"/>
                <w:color w:val="002060"/>
                <w:sz w:val="24"/>
                <w:szCs w:val="24"/>
              </w:rPr>
              <w:t>.</w:t>
            </w:r>
          </w:p>
        </w:tc>
      </w:tr>
      <w:tr w:rsidR="004E0586" w:rsidRPr="004E0586" w14:paraId="6EE23E5D" w14:textId="77777777" w:rsidTr="002265B5">
        <w:trPr>
          <w:cantSplit/>
        </w:trPr>
        <w:tc>
          <w:tcPr>
            <w:tcW w:w="1539" w:type="dxa"/>
            <w:tcMar>
              <w:top w:w="113" w:type="dxa"/>
              <w:bottom w:w="113" w:type="dxa"/>
            </w:tcMar>
          </w:tcPr>
          <w:p w14:paraId="7D2E9A2C" w14:textId="77777777" w:rsidR="004E0079" w:rsidRPr="004E0586" w:rsidRDefault="001571A9" w:rsidP="001571A9">
            <w:pPr>
              <w:pStyle w:val="Tablebodycopy"/>
              <w:rPr>
                <w:rFonts w:ascii="Lato" w:hAnsi="Lato"/>
                <w:b/>
                <w:color w:val="002060"/>
                <w:sz w:val="24"/>
                <w:lang w:val="en-GB"/>
              </w:rPr>
            </w:pPr>
            <w:r w:rsidRPr="004E0586">
              <w:rPr>
                <w:rFonts w:ascii="Lato" w:hAnsi="Lato"/>
                <w:b/>
                <w:color w:val="002060"/>
                <w:sz w:val="24"/>
              </w:rPr>
              <w:t>Skills and knowledge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7FDD8AA2" w14:textId="77777777" w:rsidR="00CB6754" w:rsidRPr="004E0586" w:rsidRDefault="00CB6754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Sound knowledge of Special Educational Needs, social, emotional and learning development and associated factors that can impact on a young person’s wellbeing.</w:t>
            </w:r>
          </w:p>
          <w:p w14:paraId="711C6468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Good literacy and numeracy skills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944D7D9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Good </w:t>
            </w:r>
            <w:proofErr w:type="spellStart"/>
            <w:r w:rsidRPr="004E0586">
              <w:rPr>
                <w:rFonts w:ascii="Lato" w:hAnsi="Lato"/>
                <w:color w:val="002060"/>
                <w:sz w:val="24"/>
                <w:szCs w:val="24"/>
              </w:rPr>
              <w:t>organisational</w:t>
            </w:r>
            <w:proofErr w:type="spellEnd"/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skills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11199998" w14:textId="52D705D6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Ability to build effective working relationships with pupils and adults</w:t>
            </w:r>
            <w:r w:rsidR="00B612F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1E261611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Skills and expertise in understanding the needs of all pupils</w:t>
            </w:r>
            <w:r w:rsidR="009A5E62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36294658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Knowledge of how to help adapt and deliver support to meet individual needs</w:t>
            </w:r>
            <w:r w:rsidR="009A5E62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87C7256" w14:textId="0FF45799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Subject and curriculum knowledge relevant to the role, and ability to apply </w:t>
            </w:r>
            <w:r w:rsidR="008A4306" w:rsidRPr="004E0586">
              <w:rPr>
                <w:rFonts w:ascii="Lato" w:hAnsi="Lato"/>
                <w:color w:val="002060"/>
                <w:sz w:val="24"/>
                <w:szCs w:val="24"/>
              </w:rPr>
              <w:t>this effectively</w:t>
            </w: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in supporting teachers and pupils</w:t>
            </w:r>
            <w:r w:rsidR="009A5E62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093B3B51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  <w:lang w:val="fr-FR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  <w:lang w:val="fr-FR"/>
              </w:rPr>
              <w:t xml:space="preserve">Excellent verbal communication </w:t>
            </w:r>
            <w:proofErr w:type="spellStart"/>
            <w:r w:rsidRPr="004E0586">
              <w:rPr>
                <w:rFonts w:ascii="Lato" w:hAnsi="Lato"/>
                <w:color w:val="002060"/>
                <w:sz w:val="24"/>
                <w:szCs w:val="24"/>
                <w:lang w:val="fr-FR"/>
              </w:rPr>
              <w:t>skills</w:t>
            </w:r>
            <w:proofErr w:type="spellEnd"/>
            <w:r w:rsidRPr="004E0586">
              <w:rPr>
                <w:rFonts w:ascii="Lato" w:hAnsi="Lato"/>
                <w:color w:val="002060"/>
                <w:sz w:val="24"/>
                <w:szCs w:val="24"/>
                <w:lang w:val="fr-FR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  <w:lang w:val="fr-FR"/>
              </w:rPr>
              <w:t>(E)</w:t>
            </w:r>
          </w:p>
          <w:p w14:paraId="405F3F62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Active listening skills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10F6BD8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The ability to remain calm in stressful situations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7A8FDC1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Knowledge of guidance and requirements around safeguarding children</w:t>
            </w:r>
            <w:r w:rsidR="009A5E62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591BCF78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Good ICT skills, particularly using ICT to support learning</w:t>
            </w:r>
            <w:r w:rsidR="009A5E62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1AF32030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Understanding of roles and responsibilities within the classroom and whole school context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7C2692FF" w14:textId="7C38D738" w:rsidR="004E0079" w:rsidRPr="004E0586" w:rsidRDefault="00180C0E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Knowledge of working with students with SEND</w:t>
            </w:r>
            <w:r w:rsidR="00EE11FD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</w:tc>
      </w:tr>
      <w:tr w:rsidR="004E0586" w:rsidRPr="004E0586" w14:paraId="3D5A3DF4" w14:textId="77777777" w:rsidTr="002265B5">
        <w:trPr>
          <w:cantSplit/>
        </w:trPr>
        <w:tc>
          <w:tcPr>
            <w:tcW w:w="1539" w:type="dxa"/>
            <w:tcMar>
              <w:top w:w="113" w:type="dxa"/>
              <w:bottom w:w="113" w:type="dxa"/>
            </w:tcMar>
          </w:tcPr>
          <w:p w14:paraId="787F6E31" w14:textId="77777777" w:rsidR="001571A9" w:rsidRPr="004E0586" w:rsidRDefault="001571A9" w:rsidP="001571A9">
            <w:pPr>
              <w:pStyle w:val="Tablebodycopy"/>
              <w:rPr>
                <w:rFonts w:ascii="Lato" w:hAnsi="Lato"/>
                <w:b/>
                <w:color w:val="002060"/>
                <w:sz w:val="24"/>
              </w:rPr>
            </w:pPr>
            <w:r w:rsidRPr="004E0586">
              <w:rPr>
                <w:rFonts w:ascii="Lato" w:hAnsi="Lato"/>
                <w:b/>
                <w:color w:val="002060"/>
                <w:sz w:val="24"/>
              </w:rPr>
              <w:lastRenderedPageBreak/>
              <w:t>Personal qualities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4BB34A1B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Enjoyment of working with children</w:t>
            </w:r>
            <w:r w:rsidR="009A5E62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382ED4D6" w14:textId="77777777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Sensitivity and understanding, to help build good relationships with pupils</w:t>
            </w:r>
            <w:r w:rsidR="009A5E62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77A7E636" w14:textId="77777777" w:rsidR="006A19B4" w:rsidRPr="004E0586" w:rsidRDefault="006A19B4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Ability to thrive under pressure</w:t>
            </w:r>
            <w:r w:rsidR="00352179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352179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7F37A8F7" w14:textId="77777777" w:rsidR="006A19B4" w:rsidRPr="004E0586" w:rsidRDefault="006A19B4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Ability to manage change at short notice</w:t>
            </w:r>
            <w:r w:rsidR="00352179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E</w:t>
            </w:r>
          </w:p>
          <w:p w14:paraId="1559F59B" w14:textId="77777777" w:rsidR="006A19B4" w:rsidRPr="004E0586" w:rsidRDefault="006A19B4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Ability to manage stress in a healthy way</w:t>
            </w:r>
            <w:r w:rsidR="00352179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E</w:t>
            </w:r>
          </w:p>
          <w:p w14:paraId="3730081C" w14:textId="77777777" w:rsidR="006A19B4" w:rsidRPr="004E0586" w:rsidRDefault="006A19B4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Ability to be thorough and reliable</w:t>
            </w:r>
            <w:r w:rsidR="00352179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E</w:t>
            </w:r>
          </w:p>
          <w:p w14:paraId="48B3FAFB" w14:textId="77777777" w:rsidR="006A19B4" w:rsidRPr="004E0586" w:rsidRDefault="006A19B4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Ability to work effectively as part of a team.</w:t>
            </w:r>
            <w:r w:rsidR="00352179"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E</w:t>
            </w:r>
          </w:p>
          <w:p w14:paraId="3BB03CBC" w14:textId="353B1B0C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>A commitment to getting the best outcomes for all pupils and promoting the ethos and values of the school</w:t>
            </w:r>
            <w:r w:rsidR="00EE11FD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7316D20F" w14:textId="378965EA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Commitment to </w:t>
            </w:r>
            <w:proofErr w:type="gramStart"/>
            <w:r w:rsidRPr="004E0586">
              <w:rPr>
                <w:rFonts w:ascii="Lato" w:hAnsi="Lato"/>
                <w:color w:val="002060"/>
                <w:sz w:val="24"/>
                <w:szCs w:val="24"/>
              </w:rPr>
              <w:t>maintaining confidentiality at all times</w:t>
            </w:r>
            <w:proofErr w:type="gramEnd"/>
            <w:r w:rsidR="00EE11FD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D857A84" w14:textId="2D179195" w:rsidR="002265B5" w:rsidRPr="004E0586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Commitment to safeguarding </w:t>
            </w:r>
            <w:proofErr w:type="gramStart"/>
            <w:r w:rsidRPr="004E0586">
              <w:rPr>
                <w:rFonts w:ascii="Lato" w:hAnsi="Lato"/>
                <w:color w:val="002060"/>
                <w:sz w:val="24"/>
                <w:szCs w:val="24"/>
              </w:rPr>
              <w:t>pupil’s</w:t>
            </w:r>
            <w:proofErr w:type="gramEnd"/>
            <w:r w:rsidRPr="004E0586">
              <w:rPr>
                <w:rFonts w:ascii="Lato" w:hAnsi="Lato"/>
                <w:color w:val="002060"/>
                <w:sz w:val="24"/>
                <w:szCs w:val="24"/>
              </w:rPr>
              <w:t xml:space="preserve"> wellbeing and equality</w:t>
            </w:r>
            <w:r w:rsidR="00EE11FD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E0586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14B9F78B" w14:textId="77777777" w:rsidR="001571A9" w:rsidRPr="004E0586" w:rsidRDefault="001571A9" w:rsidP="002265B5">
            <w:pPr>
              <w:pStyle w:val="1bodycopy10pt"/>
              <w:rPr>
                <w:rFonts w:ascii="Lato" w:hAnsi="Lato"/>
                <w:color w:val="002060"/>
                <w:sz w:val="24"/>
              </w:rPr>
            </w:pPr>
          </w:p>
        </w:tc>
      </w:tr>
    </w:tbl>
    <w:p w14:paraId="4A0784CB" w14:textId="77777777" w:rsidR="004E0079" w:rsidRPr="004E0586" w:rsidRDefault="004E0079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1D7E40B5" w14:textId="47AA1A63" w:rsidR="006F0A4A" w:rsidRPr="004E0586" w:rsidRDefault="006F0A4A" w:rsidP="004E0079">
      <w:pPr>
        <w:pStyle w:val="1bodycopy10pt"/>
        <w:rPr>
          <w:rFonts w:ascii="Lato" w:hAnsi="Lato"/>
          <w:i/>
          <w:iCs/>
          <w:color w:val="002060"/>
          <w:sz w:val="24"/>
          <w:lang w:val="en-GB"/>
        </w:rPr>
      </w:pPr>
      <w:r w:rsidRPr="004E0586">
        <w:rPr>
          <w:rFonts w:ascii="Lato" w:hAnsi="Lato"/>
          <w:i/>
          <w:iCs/>
          <w:color w:val="002060"/>
          <w:sz w:val="24"/>
          <w:lang w:val="en-GB"/>
        </w:rPr>
        <w:t xml:space="preserve">The duties listed above are neither exclusive nor exhaustive and the post holder may be required by the </w:t>
      </w:r>
      <w:r w:rsidR="00B82158">
        <w:rPr>
          <w:rFonts w:ascii="Lato" w:hAnsi="Lato"/>
          <w:i/>
          <w:iCs/>
          <w:color w:val="002060"/>
          <w:sz w:val="24"/>
          <w:lang w:val="en-GB"/>
        </w:rPr>
        <w:t xml:space="preserve">CEO/ </w:t>
      </w:r>
      <w:r w:rsidRPr="004E0586">
        <w:rPr>
          <w:rFonts w:ascii="Lato" w:hAnsi="Lato"/>
          <w:i/>
          <w:iCs/>
          <w:color w:val="002060"/>
          <w:sz w:val="24"/>
          <w:lang w:val="en-GB"/>
        </w:rPr>
        <w:t>Head teacher to carry out appropriate duties within the context of the job, skills and grade</w:t>
      </w:r>
    </w:p>
    <w:p w14:paraId="0F8514E2" w14:textId="77777777" w:rsidR="002265B5" w:rsidRPr="004E0586" w:rsidRDefault="002265B5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7F7ECD42" w14:textId="77777777" w:rsidR="001571A9" w:rsidRPr="004E0586" w:rsidRDefault="001571A9" w:rsidP="001571A9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Notes:</w:t>
      </w:r>
    </w:p>
    <w:p w14:paraId="3E954ECB" w14:textId="77777777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color w:val="002060"/>
          <w:sz w:val="24"/>
        </w:rPr>
        <w:t xml:space="preserve">This job description may be amended at any time in consultation with the postholder. </w:t>
      </w:r>
    </w:p>
    <w:p w14:paraId="00FC984B" w14:textId="77777777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</w:p>
    <w:p w14:paraId="756B20DA" w14:textId="03C4DB60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Last review date:</w:t>
      </w:r>
      <w:r w:rsidR="00D32FE1" w:rsidRPr="004E0586">
        <w:rPr>
          <w:rStyle w:val="Sub-headingChar"/>
          <w:rFonts w:ascii="Lato" w:hAnsi="Lato" w:cs="Times New Roman"/>
          <w:b w:val="0"/>
          <w:color w:val="002060"/>
          <w:sz w:val="24"/>
        </w:rPr>
        <w:t xml:space="preserve"> January 202</w:t>
      </w:r>
      <w:r w:rsidR="00B27FF5">
        <w:rPr>
          <w:rStyle w:val="Sub-headingChar"/>
          <w:rFonts w:ascii="Lato" w:hAnsi="Lato" w:cs="Times New Roman"/>
          <w:b w:val="0"/>
          <w:color w:val="002060"/>
          <w:sz w:val="24"/>
        </w:rPr>
        <w:t>6</w:t>
      </w:r>
    </w:p>
    <w:p w14:paraId="29D84076" w14:textId="77777777" w:rsidR="002265B5" w:rsidRPr="004E0586" w:rsidRDefault="002265B5" w:rsidP="001571A9">
      <w:pPr>
        <w:pStyle w:val="1bodycopy10pt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682DB838" w14:textId="4BB86F43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Next review date: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D32FE1" w:rsidRPr="004E0586">
        <w:rPr>
          <w:rFonts w:ascii="Lato" w:hAnsi="Lato"/>
          <w:color w:val="002060"/>
          <w:sz w:val="24"/>
        </w:rPr>
        <w:t xml:space="preserve">January </w:t>
      </w:r>
      <w:r w:rsidR="00D32FE1" w:rsidRPr="5C175AF8">
        <w:rPr>
          <w:rFonts w:ascii="Lato" w:hAnsi="Lato"/>
          <w:color w:val="002060"/>
          <w:sz w:val="24"/>
        </w:rPr>
        <w:t>202</w:t>
      </w:r>
      <w:r w:rsidR="456D47B3" w:rsidRPr="5C175AF8">
        <w:rPr>
          <w:rFonts w:ascii="Lato" w:hAnsi="Lato"/>
          <w:color w:val="002060"/>
          <w:sz w:val="24"/>
        </w:rPr>
        <w:t>7</w:t>
      </w:r>
    </w:p>
    <w:p w14:paraId="3D0135E1" w14:textId="77777777" w:rsidR="009C6703" w:rsidRPr="004E0586" w:rsidRDefault="009C6703" w:rsidP="001571A9">
      <w:pPr>
        <w:pStyle w:val="1bodycopy10pt"/>
        <w:rPr>
          <w:rFonts w:ascii="Lato" w:hAnsi="Lato"/>
          <w:color w:val="002060"/>
          <w:sz w:val="24"/>
        </w:rPr>
      </w:pPr>
    </w:p>
    <w:p w14:paraId="727CC40A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Headteacher/line manager’s signature:</w:t>
      </w:r>
      <w:r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p w14:paraId="3779A287" w14:textId="77777777" w:rsidR="002265B5" w:rsidRPr="004E0586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505CE84A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Date</w:t>
      </w:r>
      <w:proofErr w:type="gramStart"/>
      <w:r w:rsidRPr="004E0586">
        <w:rPr>
          <w:rStyle w:val="Sub-headingChar"/>
          <w:rFonts w:ascii="Lato" w:hAnsi="Lato" w:cs="Times New Roman"/>
          <w:color w:val="002060"/>
          <w:sz w:val="24"/>
        </w:rPr>
        <w:t>:</w:t>
      </w:r>
      <w:r w:rsidRPr="004E0586">
        <w:rPr>
          <w:rFonts w:ascii="Lato" w:hAnsi="Lato"/>
          <w:color w:val="002060"/>
          <w:sz w:val="24"/>
        </w:rPr>
        <w:t xml:space="preserve"> </w:t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proofErr w:type="gramEnd"/>
      <w:r w:rsidRPr="004E0586">
        <w:rPr>
          <w:rFonts w:ascii="Lato" w:hAnsi="Lato"/>
          <w:color w:val="002060"/>
          <w:sz w:val="24"/>
        </w:rPr>
        <w:t>_______________________________________</w:t>
      </w:r>
      <w:r w:rsidRPr="004E0586">
        <w:rPr>
          <w:rFonts w:ascii="Lato" w:hAnsi="Lato"/>
          <w:color w:val="002060"/>
          <w:sz w:val="24"/>
        </w:rPr>
        <w:tab/>
      </w:r>
    </w:p>
    <w:p w14:paraId="17483128" w14:textId="77777777" w:rsidR="005C07D2" w:rsidRPr="004E0586" w:rsidRDefault="005C07D2" w:rsidP="009C6703">
      <w:pPr>
        <w:pStyle w:val="1bodycopy10pt"/>
        <w:spacing w:before="120" w:after="240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47928FF1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Postholder’s signature</w:t>
      </w:r>
      <w:proofErr w:type="gramStart"/>
      <w:r w:rsidRPr="004E0586">
        <w:rPr>
          <w:rStyle w:val="Sub-headingChar"/>
          <w:rFonts w:ascii="Lato" w:hAnsi="Lato" w:cs="Times New Roman"/>
          <w:color w:val="002060"/>
          <w:sz w:val="24"/>
        </w:rPr>
        <w:t>:</w:t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proofErr w:type="gramEnd"/>
      <w:r w:rsidRPr="004E0586">
        <w:rPr>
          <w:rFonts w:ascii="Lato" w:hAnsi="Lato"/>
          <w:color w:val="002060"/>
          <w:sz w:val="24"/>
        </w:rPr>
        <w:t>_______________________________________</w:t>
      </w:r>
    </w:p>
    <w:p w14:paraId="5CA8E42B" w14:textId="77777777" w:rsidR="002265B5" w:rsidRPr="004E0586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56463ABC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Date</w:t>
      </w:r>
      <w:proofErr w:type="gramStart"/>
      <w:r w:rsidRPr="004E0586">
        <w:rPr>
          <w:rStyle w:val="Sub-headingChar"/>
          <w:rFonts w:ascii="Lato" w:hAnsi="Lato"/>
          <w:color w:val="002060"/>
          <w:sz w:val="24"/>
        </w:rPr>
        <w:t xml:space="preserve">: </w:t>
      </w:r>
      <w:r w:rsidRPr="004E0586">
        <w:rPr>
          <w:rStyle w:val="Sub-headingChar"/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proofErr w:type="gramEnd"/>
      <w:r w:rsidRPr="004E0586">
        <w:rPr>
          <w:rFonts w:ascii="Lato" w:hAnsi="Lato"/>
          <w:color w:val="002060"/>
          <w:sz w:val="24"/>
        </w:rPr>
        <w:t>_______________________________________</w:t>
      </w:r>
    </w:p>
    <w:sectPr w:rsidR="001571A9" w:rsidRPr="004E0586" w:rsidSect="00BE2BC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 w:code="9"/>
      <w:pgMar w:top="851" w:right="1077" w:bottom="1474" w:left="1077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FAA72" w14:textId="77777777" w:rsidR="009D06B4" w:rsidRDefault="009D06B4" w:rsidP="00626EDA">
      <w:r>
        <w:separator/>
      </w:r>
    </w:p>
  </w:endnote>
  <w:endnote w:type="continuationSeparator" w:id="0">
    <w:p w14:paraId="62E6AA65" w14:textId="77777777" w:rsidR="009D06B4" w:rsidRDefault="009D06B4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F1262" w14:textId="77777777" w:rsidR="00704A05" w:rsidRDefault="00704A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5861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52571E" w14:textId="55DB04F7" w:rsidR="00864D9A" w:rsidRDefault="00864D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29873" w14:textId="45D57B6E" w:rsidR="001B55E2" w:rsidRPr="00512916" w:rsidRDefault="001B55E2" w:rsidP="006F569D">
    <w:pPr>
      <w:pStyle w:val="Footer"/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8DCE" w14:textId="77777777" w:rsidR="00704A05" w:rsidRDefault="00704A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C45F4" w14:textId="77777777" w:rsidR="009D06B4" w:rsidRDefault="009D06B4" w:rsidP="00626EDA">
      <w:r>
        <w:separator/>
      </w:r>
    </w:p>
  </w:footnote>
  <w:footnote w:type="continuationSeparator" w:id="0">
    <w:p w14:paraId="2A78E82C" w14:textId="77777777" w:rsidR="009D06B4" w:rsidRDefault="009D06B4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ABF1F" w14:textId="415401B8" w:rsidR="001B55E2" w:rsidRDefault="009D06B4">
    <w:r>
      <w:rPr>
        <w:noProof/>
      </w:rPr>
      <w:pict w14:anchorId="4ED2BA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8" o:spid="_x0000_s1030" type="#_x0000_t75" style="position:absolute;margin-left:0;margin-top:0;width:487.15pt;height:475.05pt;z-index:-251656192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  <w:r w:rsidR="009F2DBD">
      <w:rPr>
        <w:noProof/>
      </w:rPr>
      <w:drawing>
        <wp:anchor distT="0" distB="0" distL="114300" distR="114300" simplePos="0" relativeHeight="251658240" behindDoc="1" locked="0" layoutInCell="1" allowOverlap="1" wp14:anchorId="03E5E043" wp14:editId="5F0BE0B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7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C8BB" w14:textId="055CA999" w:rsidR="001B55E2" w:rsidRDefault="009D06B4">
    <w:r>
      <w:rPr>
        <w:noProof/>
      </w:rPr>
      <w:pict w14:anchorId="4EE307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9" o:spid="_x0000_s1031" type="#_x0000_t75" style="position:absolute;margin-left:0;margin-top:0;width:487.15pt;height:475.05pt;z-index:-251655168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7515684D" w14:textId="77777777" w:rsidR="001B55E2" w:rsidRDefault="001B55E2"/>
  <w:p w14:paraId="514F3EEB" w14:textId="77777777" w:rsidR="001B55E2" w:rsidRDefault="001B55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AB52B" w14:textId="2CF3B228" w:rsidR="001B55E2" w:rsidRDefault="009D06B4">
    <w:r>
      <w:rPr>
        <w:noProof/>
      </w:rPr>
      <w:pict w14:anchorId="1C0686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7" o:spid="_x0000_s1029" type="#_x0000_t75" style="position:absolute;margin-left:0;margin-top:0;width:487.15pt;height:475.05pt;z-index:-251657216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23C51288" w14:textId="77777777" w:rsidR="001B55E2" w:rsidRDefault="001B55E2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395158790" o:spid="_x0000_i1025" type="#_x0000_t75" style="width:36pt;height:30pt;visibility:visible;mso-wrap-style:square" o:bullet="t">
        <v:imagedata r:id="rId1" o:title=""/>
      </v:shape>
    </w:pict>
  </w:numPicBullet>
  <w:numPicBullet w:numPicBulletId="1">
    <w:pict>
      <v:shape id="Picture 508888545" o:spid="_x0000_i1026" type="#_x0000_t75" style="width:30pt;height:30pt;visibility:visible;mso-wrap-style:square" o:bullet="t">
        <v:imagedata r:id="rId2" o:title=""/>
      </v:shape>
    </w:pict>
  </w:numPicBullet>
  <w:numPicBullet w:numPicBulletId="2">
    <w:pict>
      <v:shape id="Picture 1787724470" o:spid="_x0000_i1027" type="#_x0000_t75" style="width:209.4pt;height:332.4pt;visibility:visible;mso-wrap-style:square" o:bullet="t">
        <v:imagedata r:id="rId3" o:title=""/>
      </v:shape>
    </w:pict>
  </w:numPicBullet>
  <w:numPicBullet w:numPicBulletId="3">
    <w:pict>
      <v:shape id="Picture 469951314" o:spid="_x0000_i1028" type="#_x0000_t75" style="width:209.4pt;height:332.4pt;visibility:visible;mso-wrap-style:square" o:bullet="t">
        <v:imagedata r:id="rId4" o:title=""/>
      </v:shape>
    </w:pict>
  </w:numPicBullet>
  <w:abstractNum w:abstractNumId="0" w15:restartNumberingAfterBreak="0">
    <w:nsid w:val="004C0BB0"/>
    <w:multiLevelType w:val="hybridMultilevel"/>
    <w:tmpl w:val="FB8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F531D6F"/>
    <w:multiLevelType w:val="hybridMultilevel"/>
    <w:tmpl w:val="C6F2CF48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927C">
      <w:start w:val="1"/>
      <w:numFmt w:val="bullet"/>
      <w:lvlText w:val="o"/>
      <w:lvlJc w:val="left"/>
      <w:pPr>
        <w:ind w:left="1418" w:hanging="168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33DD8"/>
    <w:multiLevelType w:val="hybridMultilevel"/>
    <w:tmpl w:val="A0AEA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544BC"/>
    <w:multiLevelType w:val="hybridMultilevel"/>
    <w:tmpl w:val="8BF24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4434CA"/>
    <w:multiLevelType w:val="hybridMultilevel"/>
    <w:tmpl w:val="B8CE2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4D5676"/>
    <w:multiLevelType w:val="hybridMultilevel"/>
    <w:tmpl w:val="82E2BC6A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748473A8">
      <w:start w:val="1"/>
      <w:numFmt w:val="bullet"/>
      <w:lvlText w:val="o"/>
      <w:lvlJc w:val="left"/>
      <w:pPr>
        <w:ind w:left="1021" w:hanging="17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3AF4713F"/>
    <w:multiLevelType w:val="hybridMultilevel"/>
    <w:tmpl w:val="6868D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F434EA"/>
    <w:multiLevelType w:val="hybridMultilevel"/>
    <w:tmpl w:val="5F084374"/>
    <w:lvl w:ilvl="0" w:tplc="28302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F4CE0"/>
    <w:multiLevelType w:val="hybridMultilevel"/>
    <w:tmpl w:val="02827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324C47"/>
    <w:multiLevelType w:val="hybridMultilevel"/>
    <w:tmpl w:val="18D03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1D5C2C"/>
    <w:multiLevelType w:val="hybridMultilevel"/>
    <w:tmpl w:val="B2641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7F459E"/>
    <w:multiLevelType w:val="hybridMultilevel"/>
    <w:tmpl w:val="13A62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6C32EC"/>
    <w:multiLevelType w:val="hybridMultilevel"/>
    <w:tmpl w:val="756895CE"/>
    <w:lvl w:ilvl="0" w:tplc="040C927C">
      <w:start w:val="1"/>
      <w:numFmt w:val="bullet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1" w15:restartNumberingAfterBreak="0">
    <w:nsid w:val="5DF84242"/>
    <w:multiLevelType w:val="hybridMultilevel"/>
    <w:tmpl w:val="E78A3AD2"/>
    <w:lvl w:ilvl="0" w:tplc="EC2E290A">
      <w:start w:val="1"/>
      <w:numFmt w:val="bullet"/>
      <w:pStyle w:val="Tablecopybulletedlevel2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2" w15:restartNumberingAfterBreak="0">
    <w:nsid w:val="65997D81"/>
    <w:multiLevelType w:val="hybridMultilevel"/>
    <w:tmpl w:val="1546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360125"/>
    <w:multiLevelType w:val="hybridMultilevel"/>
    <w:tmpl w:val="CDDE3C78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4571C6"/>
    <w:multiLevelType w:val="hybridMultilevel"/>
    <w:tmpl w:val="F3F21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534B6"/>
    <w:multiLevelType w:val="hybridMultilevel"/>
    <w:tmpl w:val="94BA0ABC"/>
    <w:lvl w:ilvl="0" w:tplc="610A31CA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400AA4"/>
    <w:multiLevelType w:val="hybridMultilevel"/>
    <w:tmpl w:val="DEE0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92381030">
    <w:abstractNumId w:val="24"/>
  </w:num>
  <w:num w:numId="2" w16cid:durableId="732973572">
    <w:abstractNumId w:val="3"/>
  </w:num>
  <w:num w:numId="3" w16cid:durableId="940987862">
    <w:abstractNumId w:val="17"/>
  </w:num>
  <w:num w:numId="4" w16cid:durableId="1334379971">
    <w:abstractNumId w:val="26"/>
  </w:num>
  <w:num w:numId="5" w16cid:durableId="211384836">
    <w:abstractNumId w:val="1"/>
  </w:num>
  <w:num w:numId="6" w16cid:durableId="1236861287">
    <w:abstractNumId w:val="8"/>
  </w:num>
  <w:num w:numId="7" w16cid:durableId="1366558063">
    <w:abstractNumId w:val="2"/>
  </w:num>
  <w:num w:numId="8" w16cid:durableId="5056729">
    <w:abstractNumId w:val="4"/>
  </w:num>
  <w:num w:numId="9" w16cid:durableId="2043826160">
    <w:abstractNumId w:val="28"/>
  </w:num>
  <w:num w:numId="10" w16cid:durableId="822239421">
    <w:abstractNumId w:val="17"/>
  </w:num>
  <w:num w:numId="11" w16cid:durableId="310065360">
    <w:abstractNumId w:val="3"/>
  </w:num>
  <w:num w:numId="12" w16cid:durableId="601377119">
    <w:abstractNumId w:val="28"/>
  </w:num>
  <w:num w:numId="13" w16cid:durableId="2137066319">
    <w:abstractNumId w:val="24"/>
  </w:num>
  <w:num w:numId="14" w16cid:durableId="783354229">
    <w:abstractNumId w:val="26"/>
  </w:num>
  <w:num w:numId="15" w16cid:durableId="655957426">
    <w:abstractNumId w:val="2"/>
  </w:num>
  <w:num w:numId="16" w16cid:durableId="1579948062">
    <w:abstractNumId w:val="4"/>
  </w:num>
  <w:num w:numId="17" w16cid:durableId="1424843067">
    <w:abstractNumId w:val="19"/>
  </w:num>
  <w:num w:numId="18" w16cid:durableId="1774131714">
    <w:abstractNumId w:val="13"/>
  </w:num>
  <w:num w:numId="19" w16cid:durableId="707023357">
    <w:abstractNumId w:val="22"/>
  </w:num>
  <w:num w:numId="20" w16cid:durableId="970089632">
    <w:abstractNumId w:val="0"/>
  </w:num>
  <w:num w:numId="21" w16cid:durableId="1137840771">
    <w:abstractNumId w:val="5"/>
  </w:num>
  <w:num w:numId="22" w16cid:durableId="1779442752">
    <w:abstractNumId w:val="11"/>
  </w:num>
  <w:num w:numId="23" w16cid:durableId="1013798997">
    <w:abstractNumId w:val="20"/>
  </w:num>
  <w:num w:numId="24" w16cid:durableId="1999504188">
    <w:abstractNumId w:val="21"/>
  </w:num>
  <w:num w:numId="25" w16cid:durableId="1763062352">
    <w:abstractNumId w:val="27"/>
  </w:num>
  <w:num w:numId="26" w16cid:durableId="1741901735">
    <w:abstractNumId w:val="25"/>
  </w:num>
  <w:num w:numId="27" w16cid:durableId="1677265091">
    <w:abstractNumId w:val="9"/>
  </w:num>
  <w:num w:numId="28" w16cid:durableId="1828325884">
    <w:abstractNumId w:val="7"/>
  </w:num>
  <w:num w:numId="29" w16cid:durableId="765812451">
    <w:abstractNumId w:val="14"/>
  </w:num>
  <w:num w:numId="30" w16cid:durableId="216864723">
    <w:abstractNumId w:val="15"/>
  </w:num>
  <w:num w:numId="31" w16cid:durableId="480657905">
    <w:abstractNumId w:val="6"/>
  </w:num>
  <w:num w:numId="32" w16cid:durableId="787159740">
    <w:abstractNumId w:val="12"/>
  </w:num>
  <w:num w:numId="33" w16cid:durableId="1931230541">
    <w:abstractNumId w:val="18"/>
  </w:num>
  <w:num w:numId="34" w16cid:durableId="1780678722">
    <w:abstractNumId w:val="16"/>
  </w:num>
  <w:num w:numId="35" w16cid:durableId="1879665678">
    <w:abstractNumId w:val="23"/>
  </w:num>
  <w:num w:numId="36" w16cid:durableId="1230384031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86"/>
    <w:rsid w:val="00015B1A"/>
    <w:rsid w:val="0002254B"/>
    <w:rsid w:val="000258BB"/>
    <w:rsid w:val="00026691"/>
    <w:rsid w:val="00035146"/>
    <w:rsid w:val="0005153F"/>
    <w:rsid w:val="00064F2F"/>
    <w:rsid w:val="0007003E"/>
    <w:rsid w:val="00073AA2"/>
    <w:rsid w:val="00082050"/>
    <w:rsid w:val="00083925"/>
    <w:rsid w:val="00097655"/>
    <w:rsid w:val="000A569F"/>
    <w:rsid w:val="000B77E5"/>
    <w:rsid w:val="000C30A0"/>
    <w:rsid w:val="000C7FB2"/>
    <w:rsid w:val="000D4A84"/>
    <w:rsid w:val="000F0AB5"/>
    <w:rsid w:val="000F40E2"/>
    <w:rsid w:val="000F5932"/>
    <w:rsid w:val="0010508D"/>
    <w:rsid w:val="00113F00"/>
    <w:rsid w:val="001201E4"/>
    <w:rsid w:val="001273E8"/>
    <w:rsid w:val="001357C9"/>
    <w:rsid w:val="00152EA3"/>
    <w:rsid w:val="001571A9"/>
    <w:rsid w:val="001669D8"/>
    <w:rsid w:val="0017045F"/>
    <w:rsid w:val="00180C0E"/>
    <w:rsid w:val="00193025"/>
    <w:rsid w:val="001978C4"/>
    <w:rsid w:val="001A7BA7"/>
    <w:rsid w:val="001B4909"/>
    <w:rsid w:val="001B55E2"/>
    <w:rsid w:val="001E3CA3"/>
    <w:rsid w:val="002209EF"/>
    <w:rsid w:val="002265B5"/>
    <w:rsid w:val="00235450"/>
    <w:rsid w:val="002656D0"/>
    <w:rsid w:val="00275D5E"/>
    <w:rsid w:val="00290426"/>
    <w:rsid w:val="00293AB1"/>
    <w:rsid w:val="002941A0"/>
    <w:rsid w:val="00297050"/>
    <w:rsid w:val="002A4BCE"/>
    <w:rsid w:val="002B129E"/>
    <w:rsid w:val="002B37B4"/>
    <w:rsid w:val="002B7625"/>
    <w:rsid w:val="002C6396"/>
    <w:rsid w:val="002E16E7"/>
    <w:rsid w:val="002E1B4F"/>
    <w:rsid w:val="002F31AF"/>
    <w:rsid w:val="002F3C43"/>
    <w:rsid w:val="002F4E11"/>
    <w:rsid w:val="0030439E"/>
    <w:rsid w:val="00320D71"/>
    <w:rsid w:val="00326044"/>
    <w:rsid w:val="003365A2"/>
    <w:rsid w:val="00352179"/>
    <w:rsid w:val="00353B49"/>
    <w:rsid w:val="00375061"/>
    <w:rsid w:val="003A51A6"/>
    <w:rsid w:val="003B23F9"/>
    <w:rsid w:val="003B2EB4"/>
    <w:rsid w:val="003C1D02"/>
    <w:rsid w:val="003D2DD5"/>
    <w:rsid w:val="003F2BD9"/>
    <w:rsid w:val="003F6230"/>
    <w:rsid w:val="003F7EE1"/>
    <w:rsid w:val="00402561"/>
    <w:rsid w:val="004210E2"/>
    <w:rsid w:val="00440E9F"/>
    <w:rsid w:val="0044689A"/>
    <w:rsid w:val="00453C35"/>
    <w:rsid w:val="0046077F"/>
    <w:rsid w:val="00465755"/>
    <w:rsid w:val="00470FBC"/>
    <w:rsid w:val="004750A7"/>
    <w:rsid w:val="00486889"/>
    <w:rsid w:val="00491594"/>
    <w:rsid w:val="00492175"/>
    <w:rsid w:val="004944EE"/>
    <w:rsid w:val="004B05BB"/>
    <w:rsid w:val="004B3C9A"/>
    <w:rsid w:val="004C34AF"/>
    <w:rsid w:val="004D290B"/>
    <w:rsid w:val="004E0079"/>
    <w:rsid w:val="004E0586"/>
    <w:rsid w:val="004F1D38"/>
    <w:rsid w:val="004F463D"/>
    <w:rsid w:val="004F50AC"/>
    <w:rsid w:val="0050586A"/>
    <w:rsid w:val="00510ED3"/>
    <w:rsid w:val="00511192"/>
    <w:rsid w:val="00512916"/>
    <w:rsid w:val="00522F69"/>
    <w:rsid w:val="00531C8C"/>
    <w:rsid w:val="00543D26"/>
    <w:rsid w:val="005614B9"/>
    <w:rsid w:val="00564CD3"/>
    <w:rsid w:val="00572775"/>
    <w:rsid w:val="00573834"/>
    <w:rsid w:val="00584A10"/>
    <w:rsid w:val="00590890"/>
    <w:rsid w:val="00597ED1"/>
    <w:rsid w:val="005B1D35"/>
    <w:rsid w:val="005B2561"/>
    <w:rsid w:val="005B4650"/>
    <w:rsid w:val="005B65A0"/>
    <w:rsid w:val="005B6D45"/>
    <w:rsid w:val="005B7ADF"/>
    <w:rsid w:val="005C07D2"/>
    <w:rsid w:val="005D2C93"/>
    <w:rsid w:val="005F36B8"/>
    <w:rsid w:val="005F6013"/>
    <w:rsid w:val="005F701A"/>
    <w:rsid w:val="00601F51"/>
    <w:rsid w:val="006110FD"/>
    <w:rsid w:val="0062626B"/>
    <w:rsid w:val="00626EDA"/>
    <w:rsid w:val="006357CE"/>
    <w:rsid w:val="00666449"/>
    <w:rsid w:val="00680CD2"/>
    <w:rsid w:val="006932D2"/>
    <w:rsid w:val="006A19B4"/>
    <w:rsid w:val="006D0288"/>
    <w:rsid w:val="006D038D"/>
    <w:rsid w:val="006D7760"/>
    <w:rsid w:val="006F0A4A"/>
    <w:rsid w:val="006F4085"/>
    <w:rsid w:val="006F5054"/>
    <w:rsid w:val="006F569D"/>
    <w:rsid w:val="006F7E8A"/>
    <w:rsid w:val="00704A05"/>
    <w:rsid w:val="007070A1"/>
    <w:rsid w:val="0071061F"/>
    <w:rsid w:val="00715743"/>
    <w:rsid w:val="00720035"/>
    <w:rsid w:val="0072620F"/>
    <w:rsid w:val="007278E1"/>
    <w:rsid w:val="00732BB1"/>
    <w:rsid w:val="00735B7D"/>
    <w:rsid w:val="00740AC8"/>
    <w:rsid w:val="0075451E"/>
    <w:rsid w:val="00760B58"/>
    <w:rsid w:val="00786316"/>
    <w:rsid w:val="007C5AC9"/>
    <w:rsid w:val="007D268D"/>
    <w:rsid w:val="007E217D"/>
    <w:rsid w:val="007E2BED"/>
    <w:rsid w:val="007E6128"/>
    <w:rsid w:val="007F2F4C"/>
    <w:rsid w:val="007F788B"/>
    <w:rsid w:val="00805A94"/>
    <w:rsid w:val="0080784C"/>
    <w:rsid w:val="008116A6"/>
    <w:rsid w:val="008138ED"/>
    <w:rsid w:val="008156A9"/>
    <w:rsid w:val="00837C40"/>
    <w:rsid w:val="008419E4"/>
    <w:rsid w:val="008472C3"/>
    <w:rsid w:val="00853265"/>
    <w:rsid w:val="00864592"/>
    <w:rsid w:val="00864D9A"/>
    <w:rsid w:val="00872CE1"/>
    <w:rsid w:val="00874C73"/>
    <w:rsid w:val="00875E0D"/>
    <w:rsid w:val="00877394"/>
    <w:rsid w:val="008941E7"/>
    <w:rsid w:val="00896E95"/>
    <w:rsid w:val="008A4306"/>
    <w:rsid w:val="008B38AD"/>
    <w:rsid w:val="008C1253"/>
    <w:rsid w:val="008D24A9"/>
    <w:rsid w:val="008E1643"/>
    <w:rsid w:val="008F744A"/>
    <w:rsid w:val="009122BB"/>
    <w:rsid w:val="00922C21"/>
    <w:rsid w:val="00924550"/>
    <w:rsid w:val="009309E4"/>
    <w:rsid w:val="00931AB8"/>
    <w:rsid w:val="00972125"/>
    <w:rsid w:val="0099114F"/>
    <w:rsid w:val="00992097"/>
    <w:rsid w:val="009A267F"/>
    <w:rsid w:val="009A448F"/>
    <w:rsid w:val="009A5E62"/>
    <w:rsid w:val="009B1F2D"/>
    <w:rsid w:val="009C6703"/>
    <w:rsid w:val="009D06B4"/>
    <w:rsid w:val="009D1474"/>
    <w:rsid w:val="009E27FC"/>
    <w:rsid w:val="009E331F"/>
    <w:rsid w:val="009E6621"/>
    <w:rsid w:val="009F1FFB"/>
    <w:rsid w:val="009F2DBD"/>
    <w:rsid w:val="009F66A8"/>
    <w:rsid w:val="00A234DE"/>
    <w:rsid w:val="00A466EE"/>
    <w:rsid w:val="00A62B49"/>
    <w:rsid w:val="00A67A34"/>
    <w:rsid w:val="00A9288A"/>
    <w:rsid w:val="00A96D5F"/>
    <w:rsid w:val="00AA56A4"/>
    <w:rsid w:val="00AA6E73"/>
    <w:rsid w:val="00AB67D5"/>
    <w:rsid w:val="00AC0541"/>
    <w:rsid w:val="00AC73B6"/>
    <w:rsid w:val="00AD3666"/>
    <w:rsid w:val="00AD407A"/>
    <w:rsid w:val="00AD4706"/>
    <w:rsid w:val="00AE2440"/>
    <w:rsid w:val="00AF5C22"/>
    <w:rsid w:val="00B1345C"/>
    <w:rsid w:val="00B27FF5"/>
    <w:rsid w:val="00B31B27"/>
    <w:rsid w:val="00B4263C"/>
    <w:rsid w:val="00B443CE"/>
    <w:rsid w:val="00B5559F"/>
    <w:rsid w:val="00B612F4"/>
    <w:rsid w:val="00B61796"/>
    <w:rsid w:val="00B62B21"/>
    <w:rsid w:val="00B62F80"/>
    <w:rsid w:val="00B6679E"/>
    <w:rsid w:val="00B717A9"/>
    <w:rsid w:val="00B82158"/>
    <w:rsid w:val="00B846C2"/>
    <w:rsid w:val="00B95F60"/>
    <w:rsid w:val="00BE2BC0"/>
    <w:rsid w:val="00BE3E54"/>
    <w:rsid w:val="00BF4FAB"/>
    <w:rsid w:val="00C10061"/>
    <w:rsid w:val="00C13DB2"/>
    <w:rsid w:val="00C23F27"/>
    <w:rsid w:val="00C41B0A"/>
    <w:rsid w:val="00C426EB"/>
    <w:rsid w:val="00C450DF"/>
    <w:rsid w:val="00C4731F"/>
    <w:rsid w:val="00C51C6A"/>
    <w:rsid w:val="00C62867"/>
    <w:rsid w:val="00C62A4A"/>
    <w:rsid w:val="00C74AA6"/>
    <w:rsid w:val="00C8314B"/>
    <w:rsid w:val="00C91F46"/>
    <w:rsid w:val="00CB6754"/>
    <w:rsid w:val="00CC00CC"/>
    <w:rsid w:val="00CC4F51"/>
    <w:rsid w:val="00CC53BA"/>
    <w:rsid w:val="00CD23C4"/>
    <w:rsid w:val="00CD2BC6"/>
    <w:rsid w:val="00CE6705"/>
    <w:rsid w:val="00CF553F"/>
    <w:rsid w:val="00CF793B"/>
    <w:rsid w:val="00D105E9"/>
    <w:rsid w:val="00D11C7E"/>
    <w:rsid w:val="00D27293"/>
    <w:rsid w:val="00D27B73"/>
    <w:rsid w:val="00D32FE1"/>
    <w:rsid w:val="00D4594E"/>
    <w:rsid w:val="00D508B4"/>
    <w:rsid w:val="00D50CCC"/>
    <w:rsid w:val="00D53E67"/>
    <w:rsid w:val="00D67243"/>
    <w:rsid w:val="00D74FD6"/>
    <w:rsid w:val="00D86752"/>
    <w:rsid w:val="00D91AC3"/>
    <w:rsid w:val="00D95FA0"/>
    <w:rsid w:val="00DA04B8"/>
    <w:rsid w:val="00DA43DE"/>
    <w:rsid w:val="00DA5725"/>
    <w:rsid w:val="00DA6243"/>
    <w:rsid w:val="00DA7F11"/>
    <w:rsid w:val="00DB14BD"/>
    <w:rsid w:val="00DC28D6"/>
    <w:rsid w:val="00DC57D5"/>
    <w:rsid w:val="00DC5B2C"/>
    <w:rsid w:val="00DC5FAC"/>
    <w:rsid w:val="00DF2693"/>
    <w:rsid w:val="00DF66B4"/>
    <w:rsid w:val="00DF7674"/>
    <w:rsid w:val="00E00085"/>
    <w:rsid w:val="00E01DC7"/>
    <w:rsid w:val="00E22189"/>
    <w:rsid w:val="00E24FDF"/>
    <w:rsid w:val="00E2679F"/>
    <w:rsid w:val="00E3210F"/>
    <w:rsid w:val="00E365DE"/>
    <w:rsid w:val="00E3707E"/>
    <w:rsid w:val="00E46823"/>
    <w:rsid w:val="00E549F3"/>
    <w:rsid w:val="00E56166"/>
    <w:rsid w:val="00E647DF"/>
    <w:rsid w:val="00E763E4"/>
    <w:rsid w:val="00E7738E"/>
    <w:rsid w:val="00E8110C"/>
    <w:rsid w:val="00E82606"/>
    <w:rsid w:val="00E9136B"/>
    <w:rsid w:val="00EA099A"/>
    <w:rsid w:val="00EA1E47"/>
    <w:rsid w:val="00EA5EC5"/>
    <w:rsid w:val="00EB21F3"/>
    <w:rsid w:val="00EB4941"/>
    <w:rsid w:val="00EC2186"/>
    <w:rsid w:val="00EE11FD"/>
    <w:rsid w:val="00EF22F0"/>
    <w:rsid w:val="00EF52EC"/>
    <w:rsid w:val="00EF631F"/>
    <w:rsid w:val="00F02A4E"/>
    <w:rsid w:val="00F139E0"/>
    <w:rsid w:val="00F40CFC"/>
    <w:rsid w:val="00F519DC"/>
    <w:rsid w:val="00F56B81"/>
    <w:rsid w:val="00F711AB"/>
    <w:rsid w:val="00F81F0C"/>
    <w:rsid w:val="00F82220"/>
    <w:rsid w:val="00F84228"/>
    <w:rsid w:val="00F9563C"/>
    <w:rsid w:val="00F97695"/>
    <w:rsid w:val="00FA4EC5"/>
    <w:rsid w:val="00FD1660"/>
    <w:rsid w:val="00FD2707"/>
    <w:rsid w:val="00FE3F15"/>
    <w:rsid w:val="00FE4FB6"/>
    <w:rsid w:val="456D47B3"/>
    <w:rsid w:val="5C17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1FD1C"/>
  <w15:chartTrackingRefBased/>
  <w15:docId w15:val="{99ECFB92-DA33-49A8-85A2-D84A5F6F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71A9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aliases w:val="Subhead 1"/>
    <w:basedOn w:val="Normal"/>
    <w:next w:val="6Abstract"/>
    <w:link w:val="Heading1Char"/>
    <w:qFormat/>
    <w:rsid w:val="001571A9"/>
    <w:pPr>
      <w:spacing w:before="120"/>
      <w:outlineLvl w:val="0"/>
    </w:pPr>
    <w:rPr>
      <w:rFonts w:eastAsia="Calibri" w:cs="Arial"/>
      <w:b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rsid w:val="00B846C2"/>
    <w:pPr>
      <w:keepNext/>
      <w:keepLines/>
      <w:spacing w:before="120"/>
      <w:outlineLvl w:val="2"/>
    </w:pPr>
    <w:rPr>
      <w:rFonts w:eastAsia="MS Gothic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head 1 Char"/>
    <w:link w:val="Heading1"/>
    <w:rsid w:val="001571A9"/>
    <w:rPr>
      <w:rFonts w:eastAsia="Calibri" w:cs="Arial"/>
      <w:b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B846C2"/>
    <w:rPr>
      <w:rFonts w:eastAsia="MS Gothic"/>
      <w:b/>
      <w:b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E2BC0"/>
    <w:pPr>
      <w:numPr>
        <w:numId w:val="12"/>
      </w:numPr>
      <w:spacing w:after="60"/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qFormat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03514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61796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B61796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Heading">
    <w:name w:val="Heading"/>
    <w:basedOn w:val="BodyText"/>
    <w:link w:val="HeadingChar"/>
    <w:autoRedefine/>
    <w:rsid w:val="001571A9"/>
    <w:pPr>
      <w:spacing w:line="360" w:lineRule="auto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qFormat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4E0079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4E0079"/>
    <w:rPr>
      <w:rFonts w:eastAsia="MS Mincho"/>
      <w:b/>
      <w:color w:val="12263F"/>
      <w:sz w:val="24"/>
      <w:szCs w:val="24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6D0288"/>
    <w:pPr>
      <w:spacing w:before="0" w:after="480"/>
    </w:pPr>
    <w:rPr>
      <w:color w:val="FF1F64"/>
      <w:sz w:val="6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0079"/>
    <w:pPr>
      <w:spacing w:after="100"/>
      <w:ind w:left="600"/>
    </w:pPr>
  </w:style>
  <w:style w:type="paragraph" w:customStyle="1" w:styleId="Tablecopybulletedlevel2">
    <w:name w:val="Table copy bulleted level 2"/>
    <w:basedOn w:val="Tablebodycopy"/>
    <w:next w:val="Tablecopybulleted"/>
    <w:qFormat/>
    <w:rsid w:val="0071061F"/>
    <w:pPr>
      <w:numPr>
        <w:numId w:val="24"/>
      </w:numPr>
    </w:pPr>
  </w:style>
  <w:style w:type="character" w:customStyle="1" w:styleId="HeadingChar">
    <w:name w:val="Heading Char"/>
    <w:link w:val="Heading"/>
    <w:rsid w:val="001571A9"/>
    <w:rPr>
      <w:rFonts w:eastAsia="MS Mincho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1571A9"/>
    <w:rPr>
      <w:rFonts w:cs="Arial"/>
      <w:b/>
      <w:szCs w:val="20"/>
    </w:rPr>
  </w:style>
  <w:style w:type="character" w:customStyle="1" w:styleId="Sub-headingChar">
    <w:name w:val="Sub-heading Char"/>
    <w:link w:val="Sub-heading"/>
    <w:rsid w:val="001571A9"/>
    <w:rPr>
      <w:rFonts w:eastAsia="MS Mincho" w:cs="Arial"/>
      <w:b/>
      <w:lang w:val="en-US" w:eastAsia="en-US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EC2186"/>
    <w:pPr>
      <w:numPr>
        <w:numId w:val="35"/>
      </w:numPr>
      <w:spacing w:before="120"/>
    </w:pPr>
    <w:rPr>
      <w:rFonts w:eastAsia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E8110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110C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TK-model-job-description-and-person-specification-template-2019%20(8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  <SharedWithUsers xmlns="060df136-8e4b-416e-8675-e32036d3b176">
      <UserInfo>
        <DisplayName>Rowena Schofield</DisplayName>
        <AccountId>18</AccountId>
        <AccountType/>
      </UserInfo>
      <UserInfo>
        <DisplayName>Honorata Austin</DisplayName>
        <AccountId>19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CBAEA8-AEE2-4FA4-9D22-4701EE0474EE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customXml/itemProps2.xml><?xml version="1.0" encoding="utf-8"?>
<ds:datastoreItem xmlns:ds="http://schemas.openxmlformats.org/officeDocument/2006/customXml" ds:itemID="{BF1EADE0-4D3B-49BB-9510-372934A0EF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51D2FD-AEC5-4445-AAFF-2237CF168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32CDF22-C557-4D76-9470-DA95F29F26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TK-model-job-description-and-person-specification-template-2019 (8)</Template>
  <TotalTime>1</TotalTime>
  <Pages>5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Naidoo</dc:creator>
  <cp:keywords/>
  <dc:description/>
  <cp:lastModifiedBy>Honorata Austin</cp:lastModifiedBy>
  <cp:revision>2</cp:revision>
  <cp:lastPrinted>2026-02-10T17:25:00Z</cp:lastPrinted>
  <dcterms:created xsi:type="dcterms:W3CDTF">2026-09-16T13:42:00Z</dcterms:created>
  <dcterms:modified xsi:type="dcterms:W3CDTF">2026-09-16T13:42:00Z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0x0101008816509F34DE624CA34D8464F9D65DD7</vt:lpwstr>
  </property>
  <property fmtid="{D5CDD505-2E9C-101B-9397-08002B2CF9AE}" pid="3" name="MediaServiceImageTags">
    <vt:lpwstr/>
  </property>
</Properties>
</file>